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FEB" w:rsidRPr="005E2146" w:rsidRDefault="00254552" w:rsidP="002124AB">
      <w:pPr>
        <w:pStyle w:val="Title"/>
        <w:pBdr>
          <w:bottom w:val="none" w:sz="0" w:space="0" w:color="auto"/>
        </w:pBdr>
        <w:rPr>
          <w:rFonts w:ascii="AS Circular Black" w:hAnsi="AS Circular Black" w:cs="AS Circular Black"/>
          <w:b/>
          <w:sz w:val="28"/>
          <w:szCs w:val="24"/>
        </w:rPr>
      </w:pPr>
      <w:r w:rsidRPr="005E2146">
        <w:rPr>
          <w:rFonts w:ascii="AS Circular Black" w:hAnsi="AS Circular Black" w:cs="AS Circular Black"/>
          <w:b/>
          <w:sz w:val="28"/>
          <w:szCs w:val="24"/>
        </w:rPr>
        <w:t>Alison</w:t>
      </w:r>
      <w:r w:rsidR="00AA0FEB" w:rsidRPr="005E2146">
        <w:rPr>
          <w:rFonts w:ascii="AS Circular Black" w:hAnsi="AS Circular Black" w:cs="AS Circular Black"/>
          <w:b/>
          <w:sz w:val="28"/>
          <w:szCs w:val="24"/>
        </w:rPr>
        <w:t xml:space="preserve"> White</w:t>
      </w:r>
      <w:r w:rsidR="00BA54BC" w:rsidRPr="005E2146">
        <w:rPr>
          <w:rFonts w:ascii="AS Circular Black" w:hAnsi="AS Circular Black" w:cs="AS Circular Black"/>
          <w:b/>
          <w:sz w:val="28"/>
          <w:szCs w:val="24"/>
        </w:rPr>
        <w:t xml:space="preserve"> PMP</w:t>
      </w:r>
      <w:r w:rsidR="00995DFD" w:rsidRPr="005E2146">
        <w:rPr>
          <w:rFonts w:ascii="AS Circular Black" w:hAnsi="AS Circular Black" w:cs="AS Circular Black"/>
          <w:b/>
          <w:sz w:val="28"/>
          <w:szCs w:val="24"/>
        </w:rPr>
        <w:t xml:space="preserve">  </w:t>
      </w:r>
    </w:p>
    <w:p w:rsidR="00A23A0C" w:rsidRPr="002124AB" w:rsidRDefault="00986427" w:rsidP="00A23A0C">
      <w:pPr>
        <w:widowControl w:val="0"/>
        <w:jc w:val="center"/>
        <w:rPr>
          <w:rFonts w:asciiTheme="minorHAnsi" w:hAnsiTheme="minorHAnsi" w:cs="Calibri"/>
          <w:b/>
          <w:snapToGrid w:val="0"/>
          <w:sz w:val="24"/>
          <w:szCs w:val="24"/>
        </w:rPr>
      </w:pPr>
      <w:r>
        <w:rPr>
          <w:rFonts w:asciiTheme="minorHAnsi" w:hAnsiTheme="minorHAnsi" w:cs="Calibri"/>
          <w:b/>
          <w:snapToGrid w:val="0"/>
          <w:sz w:val="24"/>
          <w:szCs w:val="24"/>
        </w:rPr>
        <w:t>(425) 652-1581 ~ e</w:t>
      </w:r>
      <w:r w:rsidR="00A23A0C" w:rsidRPr="002124AB">
        <w:rPr>
          <w:rFonts w:asciiTheme="minorHAnsi" w:hAnsiTheme="minorHAnsi" w:cs="Calibri"/>
          <w:b/>
          <w:snapToGrid w:val="0"/>
          <w:sz w:val="24"/>
          <w:szCs w:val="24"/>
        </w:rPr>
        <w:t xml:space="preserve">-mail </w:t>
      </w:r>
      <w:hyperlink r:id="rId7" w:history="1">
        <w:r w:rsidR="00A23A0C" w:rsidRPr="002124AB">
          <w:rPr>
            <w:rStyle w:val="Hyperlink"/>
            <w:rFonts w:asciiTheme="minorHAnsi" w:hAnsiTheme="minorHAnsi" w:cs="Calibri"/>
            <w:b/>
            <w:snapToGrid w:val="0"/>
            <w:sz w:val="24"/>
            <w:szCs w:val="24"/>
          </w:rPr>
          <w:t>alisondewhite@gmail.com</w:t>
        </w:r>
      </w:hyperlink>
    </w:p>
    <w:p w:rsidR="00A23A0C" w:rsidRPr="002124AB" w:rsidRDefault="00A23A0C" w:rsidP="00A23A0C">
      <w:pPr>
        <w:widowControl w:val="0"/>
        <w:jc w:val="center"/>
        <w:rPr>
          <w:rFonts w:asciiTheme="minorHAnsi" w:hAnsiTheme="minorHAnsi" w:cs="Calibri"/>
          <w:b/>
          <w:sz w:val="24"/>
          <w:szCs w:val="24"/>
        </w:rPr>
      </w:pPr>
      <w:r w:rsidRPr="002124AB">
        <w:rPr>
          <w:rFonts w:asciiTheme="minorHAnsi" w:hAnsiTheme="minorHAnsi" w:cs="Calibri"/>
          <w:b/>
          <w:snapToGrid w:val="0"/>
          <w:sz w:val="24"/>
          <w:szCs w:val="24"/>
        </w:rPr>
        <w:t>Bellevue, WA 98006</w:t>
      </w:r>
    </w:p>
    <w:p w:rsidR="00AA0FEB" w:rsidRPr="002124AB" w:rsidRDefault="00AA0FEB">
      <w:pPr>
        <w:widowControl w:val="0"/>
        <w:jc w:val="center"/>
        <w:rPr>
          <w:rFonts w:asciiTheme="minorHAnsi" w:hAnsiTheme="minorHAnsi" w:cs="Calibri"/>
          <w:b/>
          <w:snapToGrid w:val="0"/>
          <w:sz w:val="22"/>
        </w:rPr>
      </w:pPr>
    </w:p>
    <w:p w:rsidR="00DB2BC8" w:rsidRPr="002124AB" w:rsidRDefault="000D1405" w:rsidP="00B70B2D">
      <w:pPr>
        <w:widowControl w:val="0"/>
        <w:rPr>
          <w:rFonts w:asciiTheme="minorHAnsi" w:hAnsiTheme="minorHAnsi" w:cs="Calibri"/>
          <w:b/>
          <w:snapToGrid w:val="0"/>
          <w:sz w:val="28"/>
          <w:szCs w:val="28"/>
        </w:rPr>
      </w:pPr>
      <w:r w:rsidRPr="002124AB">
        <w:rPr>
          <w:rFonts w:asciiTheme="minorHAnsi" w:hAnsiTheme="minorHAnsi" w:cs="Calibri"/>
          <w:b/>
          <w:snapToGrid w:val="0"/>
          <w:sz w:val="28"/>
          <w:szCs w:val="28"/>
        </w:rPr>
        <w:t xml:space="preserve">PROFESSIONAL </w:t>
      </w:r>
      <w:r w:rsidR="008A02C8" w:rsidRPr="002124AB">
        <w:rPr>
          <w:rFonts w:asciiTheme="minorHAnsi" w:hAnsiTheme="minorHAnsi" w:cs="Calibri"/>
          <w:b/>
          <w:snapToGrid w:val="0"/>
          <w:sz w:val="28"/>
          <w:szCs w:val="28"/>
        </w:rPr>
        <w:t>SUMMARY</w:t>
      </w:r>
    </w:p>
    <w:p w:rsidR="00A23A0C" w:rsidRPr="002124AB" w:rsidRDefault="00A23A0C" w:rsidP="00B70B2D">
      <w:pPr>
        <w:widowControl w:val="0"/>
        <w:rPr>
          <w:rFonts w:asciiTheme="minorHAnsi" w:hAnsiTheme="minorHAnsi" w:cs="Calibri"/>
          <w:b/>
          <w:snapToGrid w:val="0"/>
          <w:sz w:val="24"/>
          <w:szCs w:val="22"/>
        </w:rPr>
      </w:pPr>
    </w:p>
    <w:p w:rsidR="00735AD8" w:rsidRPr="002124AB" w:rsidRDefault="007E5AA8" w:rsidP="00317000">
      <w:pPr>
        <w:widowControl w:val="0"/>
        <w:numPr>
          <w:ilvl w:val="0"/>
          <w:numId w:val="1"/>
        </w:numPr>
        <w:rPr>
          <w:rFonts w:asciiTheme="minorHAnsi" w:hAnsiTheme="minorHAnsi" w:cs="Calibri"/>
          <w:b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S</w:t>
      </w:r>
      <w:r w:rsidR="00DD442F" w:rsidRPr="002124AB">
        <w:rPr>
          <w:rFonts w:asciiTheme="minorHAnsi" w:hAnsiTheme="minorHAnsi" w:cs="Calibri"/>
          <w:snapToGrid w:val="0"/>
          <w:sz w:val="24"/>
          <w:szCs w:val="24"/>
        </w:rPr>
        <w:t xml:space="preserve">trong </w:t>
      </w:r>
      <w:r w:rsidR="009847A0" w:rsidRPr="002124AB">
        <w:rPr>
          <w:rFonts w:asciiTheme="minorHAnsi" w:hAnsiTheme="minorHAnsi" w:cs="Calibri"/>
          <w:snapToGrid w:val="0"/>
          <w:sz w:val="24"/>
          <w:szCs w:val="24"/>
        </w:rPr>
        <w:t xml:space="preserve">leadership, </w:t>
      </w:r>
      <w:r w:rsidR="00BD70EB" w:rsidRPr="002124AB">
        <w:rPr>
          <w:rFonts w:asciiTheme="minorHAnsi" w:hAnsiTheme="minorHAnsi" w:cs="Calibri"/>
          <w:snapToGrid w:val="0"/>
          <w:sz w:val="24"/>
          <w:szCs w:val="24"/>
        </w:rPr>
        <w:t>interpersonal</w:t>
      </w:r>
      <w:r w:rsidR="009847A0" w:rsidRPr="002124AB">
        <w:rPr>
          <w:rFonts w:asciiTheme="minorHAnsi" w:hAnsiTheme="minorHAnsi" w:cs="Calibri"/>
          <w:snapToGrid w:val="0"/>
          <w:sz w:val="24"/>
          <w:szCs w:val="24"/>
        </w:rPr>
        <w:t>,</w:t>
      </w:r>
      <w:r w:rsidR="00BD70EB" w:rsidRPr="002124AB">
        <w:rPr>
          <w:rFonts w:asciiTheme="minorHAnsi" w:hAnsiTheme="minorHAnsi" w:cs="Calibri"/>
          <w:snapToGrid w:val="0"/>
          <w:sz w:val="24"/>
          <w:szCs w:val="24"/>
        </w:rPr>
        <w:t xml:space="preserve"> and technical skills</w:t>
      </w:r>
    </w:p>
    <w:p w:rsidR="00C1136C" w:rsidRPr="002124AB" w:rsidRDefault="00843840" w:rsidP="00317000">
      <w:pPr>
        <w:widowControl w:val="0"/>
        <w:numPr>
          <w:ilvl w:val="0"/>
          <w:numId w:val="1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E</w:t>
      </w:r>
      <w:r w:rsidR="00FE7AB4">
        <w:rPr>
          <w:rFonts w:asciiTheme="minorHAnsi" w:hAnsiTheme="minorHAnsi" w:cs="Calibri"/>
          <w:snapToGrid w:val="0"/>
          <w:sz w:val="24"/>
          <w:szCs w:val="24"/>
        </w:rPr>
        <w:t>xperience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FE7AB4">
        <w:rPr>
          <w:rFonts w:asciiTheme="minorHAnsi" w:hAnsiTheme="minorHAnsi" w:cs="Calibri"/>
          <w:snapToGrid w:val="0"/>
          <w:sz w:val="24"/>
          <w:szCs w:val="24"/>
        </w:rPr>
        <w:t>successfully delivering extremely</w:t>
      </w:r>
      <w:r w:rsidR="00D01B69" w:rsidRPr="002124AB">
        <w:rPr>
          <w:rFonts w:asciiTheme="minorHAnsi" w:hAnsiTheme="minorHAnsi" w:cs="Calibri"/>
          <w:snapToGrid w:val="0"/>
          <w:sz w:val="24"/>
          <w:szCs w:val="24"/>
        </w:rPr>
        <w:t xml:space="preserve"> challenging projects</w:t>
      </w:r>
    </w:p>
    <w:p w:rsidR="00A60DD2" w:rsidRPr="002124AB" w:rsidRDefault="00A60DD2" w:rsidP="00317000">
      <w:pPr>
        <w:widowControl w:val="0"/>
        <w:numPr>
          <w:ilvl w:val="0"/>
          <w:numId w:val="1"/>
        </w:numPr>
        <w:rPr>
          <w:rFonts w:asciiTheme="minorHAnsi" w:hAnsiTheme="minorHAnsi" w:cs="Calibri"/>
          <w:b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Excellent oral, written, an</w:t>
      </w:r>
      <w:r w:rsidR="00D201E2" w:rsidRPr="002124AB">
        <w:rPr>
          <w:rFonts w:asciiTheme="minorHAnsi" w:hAnsiTheme="minorHAnsi" w:cs="Calibri"/>
          <w:snapToGrid w:val="0"/>
          <w:sz w:val="24"/>
          <w:szCs w:val="24"/>
        </w:rPr>
        <w:t>d customer-facing communication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 skills</w:t>
      </w:r>
    </w:p>
    <w:p w:rsidR="006A6DD2" w:rsidRPr="002124AB" w:rsidRDefault="006A6DD2" w:rsidP="00317000">
      <w:pPr>
        <w:widowControl w:val="0"/>
        <w:numPr>
          <w:ilvl w:val="0"/>
          <w:numId w:val="1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Excels serv</w:t>
      </w:r>
      <w:r w:rsidR="0047432C" w:rsidRPr="002124AB">
        <w:rPr>
          <w:rFonts w:asciiTheme="minorHAnsi" w:hAnsiTheme="minorHAnsi" w:cs="Calibri"/>
          <w:snapToGrid w:val="0"/>
          <w:sz w:val="24"/>
          <w:szCs w:val="24"/>
        </w:rPr>
        <w:t xml:space="preserve">ing as technical/non-technical 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communication bridge </w:t>
      </w:r>
    </w:p>
    <w:p w:rsidR="006A6DD2" w:rsidRPr="002124AB" w:rsidRDefault="006A6DD2" w:rsidP="00317000">
      <w:pPr>
        <w:widowControl w:val="0"/>
        <w:numPr>
          <w:ilvl w:val="0"/>
          <w:numId w:val="1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Works effectively both independently and collaboratively </w:t>
      </w:r>
    </w:p>
    <w:p w:rsidR="009934CD" w:rsidRPr="00E259FF" w:rsidRDefault="00647DE7" w:rsidP="00E259FF">
      <w:pPr>
        <w:widowControl w:val="0"/>
        <w:numPr>
          <w:ilvl w:val="0"/>
          <w:numId w:val="1"/>
        </w:numPr>
        <w:rPr>
          <w:rFonts w:asciiTheme="minorHAnsi" w:hAnsiTheme="minorHAnsi" w:cs="Calibri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Proactive</w:t>
      </w:r>
      <w:r w:rsidR="00947482">
        <w:rPr>
          <w:rFonts w:asciiTheme="minorHAnsi" w:hAnsiTheme="minorHAnsi" w:cs="Calibri"/>
          <w:snapToGrid w:val="0"/>
          <w:sz w:val="24"/>
          <w:szCs w:val="24"/>
        </w:rPr>
        <w:t>,</w:t>
      </w:r>
      <w:r w:rsidR="00CB4437" w:rsidRPr="002124AB">
        <w:rPr>
          <w:rFonts w:asciiTheme="minorHAnsi" w:hAnsiTheme="minorHAnsi" w:cs="Calibri"/>
          <w:snapToGrid w:val="0"/>
          <w:sz w:val="24"/>
          <w:szCs w:val="24"/>
        </w:rPr>
        <w:t xml:space="preserve"> goal-oriented, positive</w:t>
      </w:r>
      <w:r w:rsidR="00947482">
        <w:rPr>
          <w:rFonts w:asciiTheme="minorHAnsi" w:hAnsiTheme="minorHAnsi" w:cs="Calibri"/>
          <w:snapToGrid w:val="0"/>
          <w:sz w:val="24"/>
          <w:szCs w:val="24"/>
        </w:rPr>
        <w:t>,</w:t>
      </w:r>
      <w:r w:rsidR="00CB4437" w:rsidRPr="002124AB">
        <w:rPr>
          <w:rFonts w:asciiTheme="minorHAnsi" w:hAnsiTheme="minorHAnsi" w:cs="Calibri"/>
          <w:snapToGrid w:val="0"/>
          <w:sz w:val="24"/>
          <w:szCs w:val="24"/>
        </w:rPr>
        <w:t xml:space="preserve"> and fun team worker</w:t>
      </w:r>
    </w:p>
    <w:p w:rsidR="009934CD" w:rsidRPr="002124AB" w:rsidRDefault="009934CD" w:rsidP="00317000">
      <w:pPr>
        <w:widowControl w:val="0"/>
        <w:numPr>
          <w:ilvl w:val="0"/>
          <w:numId w:val="1"/>
        </w:numPr>
        <w:rPr>
          <w:rFonts w:asciiTheme="minorHAnsi" w:hAnsiTheme="minorHAnsi" w:cs="Calibri"/>
          <w:sz w:val="24"/>
          <w:szCs w:val="24"/>
        </w:rPr>
      </w:pPr>
      <w:r w:rsidRPr="002124AB">
        <w:rPr>
          <w:rFonts w:asciiTheme="minorHAnsi" w:hAnsiTheme="minorHAnsi" w:cs="Calibri"/>
          <w:sz w:val="24"/>
          <w:szCs w:val="24"/>
        </w:rPr>
        <w:t xml:space="preserve">Creative problem-solver and 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strategic thinker</w:t>
      </w:r>
    </w:p>
    <w:p w:rsidR="003B7765" w:rsidRPr="002124AB" w:rsidRDefault="003B7765" w:rsidP="00317000">
      <w:pPr>
        <w:widowControl w:val="0"/>
        <w:numPr>
          <w:ilvl w:val="0"/>
          <w:numId w:val="1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Adapts quickly to evolving situations</w:t>
      </w:r>
    </w:p>
    <w:p w:rsidR="004A5C4F" w:rsidRPr="002124AB" w:rsidRDefault="004A5C4F" w:rsidP="00317000">
      <w:pPr>
        <w:widowControl w:val="0"/>
        <w:numPr>
          <w:ilvl w:val="0"/>
          <w:numId w:val="1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Tenacious</w:t>
      </w:r>
      <w:r w:rsidR="00B15524" w:rsidRPr="002124AB">
        <w:rPr>
          <w:rFonts w:asciiTheme="minorHAnsi" w:hAnsiTheme="minorHAnsi" w:cs="Calibri"/>
          <w:snapToGrid w:val="0"/>
          <w:sz w:val="24"/>
          <w:szCs w:val="24"/>
        </w:rPr>
        <w:t xml:space="preserve"> and</w:t>
      </w:r>
      <w:r w:rsidR="00472497" w:rsidRPr="002124AB">
        <w:rPr>
          <w:rFonts w:asciiTheme="minorHAnsi" w:hAnsiTheme="minorHAnsi" w:cs="Calibri"/>
          <w:snapToGrid w:val="0"/>
          <w:sz w:val="24"/>
          <w:szCs w:val="24"/>
        </w:rPr>
        <w:t xml:space="preserve"> results-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driven leader</w:t>
      </w:r>
    </w:p>
    <w:p w:rsidR="008A02C8" w:rsidRPr="002124AB" w:rsidRDefault="008A02C8" w:rsidP="008A02C8">
      <w:pPr>
        <w:widowControl w:val="0"/>
        <w:rPr>
          <w:rFonts w:asciiTheme="minorHAnsi" w:hAnsiTheme="minorHAnsi" w:cs="Calibri"/>
          <w:snapToGrid w:val="0"/>
          <w:sz w:val="24"/>
        </w:rPr>
      </w:pPr>
    </w:p>
    <w:p w:rsidR="008A02C8" w:rsidRPr="002124AB" w:rsidRDefault="008A02C8" w:rsidP="008A02C8">
      <w:pPr>
        <w:widowControl w:val="0"/>
        <w:ind w:left="1800" w:hanging="1800"/>
        <w:rPr>
          <w:rFonts w:asciiTheme="minorHAnsi" w:hAnsiTheme="minorHAnsi" w:cs="Calibri"/>
          <w:b/>
          <w:snapToGrid w:val="0"/>
          <w:color w:val="000000"/>
          <w:sz w:val="28"/>
          <w:szCs w:val="28"/>
        </w:rPr>
      </w:pPr>
      <w:r w:rsidRPr="002124AB">
        <w:rPr>
          <w:rFonts w:asciiTheme="minorHAnsi" w:hAnsiTheme="minorHAnsi" w:cs="Calibri"/>
          <w:b/>
          <w:snapToGrid w:val="0"/>
          <w:color w:val="000000"/>
          <w:sz w:val="28"/>
          <w:szCs w:val="28"/>
        </w:rPr>
        <w:t xml:space="preserve">PROJECT MANAGEMENT </w:t>
      </w:r>
      <w:r w:rsidR="004E2485" w:rsidRPr="002124AB">
        <w:rPr>
          <w:rFonts w:asciiTheme="minorHAnsi" w:hAnsiTheme="minorHAnsi" w:cs="Calibri"/>
          <w:b/>
          <w:snapToGrid w:val="0"/>
          <w:color w:val="000000"/>
          <w:sz w:val="28"/>
          <w:szCs w:val="28"/>
        </w:rPr>
        <w:t xml:space="preserve">BACKGROUND AND </w:t>
      </w:r>
      <w:r w:rsidRPr="002124AB">
        <w:rPr>
          <w:rFonts w:asciiTheme="minorHAnsi" w:hAnsiTheme="minorHAnsi" w:cs="Calibri"/>
          <w:b/>
          <w:snapToGrid w:val="0"/>
          <w:color w:val="000000"/>
          <w:sz w:val="28"/>
          <w:szCs w:val="28"/>
        </w:rPr>
        <w:t>SKILLS</w:t>
      </w:r>
    </w:p>
    <w:p w:rsidR="00995591" w:rsidRPr="002124AB" w:rsidRDefault="00995591" w:rsidP="00CB4437">
      <w:pPr>
        <w:widowControl w:val="0"/>
        <w:rPr>
          <w:rFonts w:asciiTheme="minorHAnsi" w:hAnsiTheme="minorHAnsi" w:cs="Calibri"/>
          <w:b/>
          <w:snapToGrid w:val="0"/>
          <w:color w:val="000000"/>
          <w:sz w:val="24"/>
          <w:szCs w:val="22"/>
        </w:rPr>
      </w:pPr>
    </w:p>
    <w:p w:rsidR="003B7765" w:rsidRPr="002124AB" w:rsidRDefault="00E05622" w:rsidP="00317000">
      <w:pPr>
        <w:widowControl w:val="0"/>
        <w:numPr>
          <w:ilvl w:val="0"/>
          <w:numId w:val="8"/>
        </w:numPr>
        <w:rPr>
          <w:rFonts w:asciiTheme="minorHAnsi" w:hAnsiTheme="minorHAnsi" w:cs="Calibri"/>
          <w:sz w:val="24"/>
          <w:szCs w:val="24"/>
        </w:rPr>
      </w:pPr>
      <w:r w:rsidRPr="002124AB">
        <w:rPr>
          <w:rFonts w:asciiTheme="minorHAnsi" w:hAnsiTheme="minorHAnsi" w:cs="Calibri"/>
          <w:sz w:val="24"/>
          <w:szCs w:val="24"/>
        </w:rPr>
        <w:t>Experience across methodologies including</w:t>
      </w:r>
      <w:r w:rsidR="002B64AC" w:rsidRPr="002124AB">
        <w:rPr>
          <w:rFonts w:asciiTheme="minorHAnsi" w:hAnsiTheme="minorHAnsi" w:cs="Calibri"/>
          <w:sz w:val="24"/>
          <w:szCs w:val="24"/>
        </w:rPr>
        <w:t xml:space="preserve"> </w:t>
      </w:r>
      <w:r w:rsidR="00D201E2" w:rsidRPr="002124AB">
        <w:rPr>
          <w:rFonts w:asciiTheme="minorHAnsi" w:hAnsiTheme="minorHAnsi" w:cs="Calibri"/>
          <w:sz w:val="24"/>
          <w:szCs w:val="24"/>
        </w:rPr>
        <w:t>agile</w:t>
      </w:r>
      <w:r w:rsidR="002B64AC" w:rsidRPr="002124AB">
        <w:rPr>
          <w:rFonts w:asciiTheme="minorHAnsi" w:hAnsiTheme="minorHAnsi" w:cs="Calibri"/>
          <w:sz w:val="24"/>
          <w:szCs w:val="24"/>
        </w:rPr>
        <w:t xml:space="preserve">, </w:t>
      </w:r>
      <w:r w:rsidR="00FE7AB4">
        <w:rPr>
          <w:rFonts w:asciiTheme="minorHAnsi" w:hAnsiTheme="minorHAnsi" w:cs="Calibri"/>
          <w:sz w:val="24"/>
          <w:szCs w:val="24"/>
        </w:rPr>
        <w:t xml:space="preserve">waterfall, </w:t>
      </w:r>
      <w:r w:rsidR="002B64AC" w:rsidRPr="002124AB">
        <w:rPr>
          <w:rFonts w:asciiTheme="minorHAnsi" w:hAnsiTheme="minorHAnsi" w:cs="Calibri"/>
          <w:sz w:val="24"/>
          <w:szCs w:val="24"/>
        </w:rPr>
        <w:t>and hybrid</w:t>
      </w:r>
    </w:p>
    <w:p w:rsidR="004A5C4F" w:rsidRPr="002124AB" w:rsidRDefault="004A5C4F" w:rsidP="00317000">
      <w:pPr>
        <w:widowControl w:val="0"/>
        <w:numPr>
          <w:ilvl w:val="0"/>
          <w:numId w:val="8"/>
        </w:numPr>
        <w:rPr>
          <w:rFonts w:asciiTheme="minorHAnsi" w:hAnsiTheme="minorHAnsi" w:cs="Calibri"/>
          <w:b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Outstanding ability to manage multiple projects simultaneously</w:t>
      </w:r>
    </w:p>
    <w:p w:rsidR="003B7765" w:rsidRPr="002124AB" w:rsidRDefault="003C5C17" w:rsidP="00317000">
      <w:pPr>
        <w:widowControl w:val="0"/>
        <w:numPr>
          <w:ilvl w:val="0"/>
          <w:numId w:val="8"/>
        </w:numPr>
        <w:rPr>
          <w:rFonts w:asciiTheme="minorHAnsi" w:hAnsiTheme="minorHAnsi" w:cs="Calibri"/>
          <w:sz w:val="24"/>
          <w:szCs w:val="24"/>
        </w:rPr>
      </w:pPr>
      <w:r w:rsidRPr="002124AB">
        <w:rPr>
          <w:rFonts w:asciiTheme="minorHAnsi" w:hAnsiTheme="minorHAnsi" w:cs="Calibri"/>
          <w:sz w:val="24"/>
          <w:szCs w:val="24"/>
        </w:rPr>
        <w:t>Passion for accurate</w:t>
      </w:r>
      <w:r w:rsidR="00D201E2" w:rsidRPr="002124AB">
        <w:rPr>
          <w:rFonts w:asciiTheme="minorHAnsi" w:hAnsiTheme="minorHAnsi" w:cs="Calibri"/>
          <w:sz w:val="24"/>
          <w:szCs w:val="24"/>
        </w:rPr>
        <w:t xml:space="preserve"> r</w:t>
      </w:r>
      <w:r w:rsidR="003B7765" w:rsidRPr="002124AB">
        <w:rPr>
          <w:rFonts w:asciiTheme="minorHAnsi" w:hAnsiTheme="minorHAnsi" w:cs="Calibri"/>
          <w:sz w:val="24"/>
          <w:szCs w:val="24"/>
        </w:rPr>
        <w:t>equi</w:t>
      </w:r>
      <w:r w:rsidR="00E4782E" w:rsidRPr="002124AB">
        <w:rPr>
          <w:rFonts w:asciiTheme="minorHAnsi" w:hAnsiTheme="minorHAnsi" w:cs="Calibri"/>
          <w:sz w:val="24"/>
          <w:szCs w:val="24"/>
        </w:rPr>
        <w:t>rements gathering and definition</w:t>
      </w:r>
    </w:p>
    <w:p w:rsidR="00D201E2" w:rsidRPr="002124AB" w:rsidRDefault="00D201E2" w:rsidP="00317000">
      <w:pPr>
        <w:widowControl w:val="0"/>
        <w:numPr>
          <w:ilvl w:val="0"/>
          <w:numId w:val="8"/>
        </w:numPr>
        <w:rPr>
          <w:rFonts w:asciiTheme="minorHAnsi" w:hAnsiTheme="minorHAnsi" w:cs="Calibri"/>
          <w:sz w:val="24"/>
          <w:szCs w:val="24"/>
        </w:rPr>
      </w:pPr>
      <w:r w:rsidRPr="002124AB">
        <w:rPr>
          <w:rFonts w:asciiTheme="minorHAnsi" w:hAnsiTheme="minorHAnsi" w:cs="Calibri"/>
          <w:sz w:val="24"/>
          <w:szCs w:val="24"/>
        </w:rPr>
        <w:t>Particular expertise in process capture, improvement, and automation</w:t>
      </w:r>
    </w:p>
    <w:p w:rsidR="003B7765" w:rsidRPr="002124AB" w:rsidRDefault="001439D1" w:rsidP="00317000">
      <w:pPr>
        <w:widowControl w:val="0"/>
        <w:numPr>
          <w:ilvl w:val="0"/>
          <w:numId w:val="8"/>
        </w:numPr>
        <w:rPr>
          <w:rFonts w:asciiTheme="minorHAnsi" w:hAnsiTheme="minorHAnsi" w:cs="Calibri"/>
          <w:sz w:val="24"/>
          <w:szCs w:val="24"/>
        </w:rPr>
      </w:pPr>
      <w:r w:rsidRPr="002124AB">
        <w:rPr>
          <w:rFonts w:asciiTheme="minorHAnsi" w:hAnsiTheme="minorHAnsi" w:cs="Calibri"/>
          <w:sz w:val="24"/>
          <w:szCs w:val="24"/>
        </w:rPr>
        <w:t>Extensive experience</w:t>
      </w:r>
      <w:r w:rsidR="00D201E2" w:rsidRPr="002124AB">
        <w:rPr>
          <w:rFonts w:asciiTheme="minorHAnsi" w:hAnsiTheme="minorHAnsi" w:cs="Calibri"/>
          <w:sz w:val="24"/>
          <w:szCs w:val="24"/>
        </w:rPr>
        <w:t xml:space="preserve"> m</w:t>
      </w:r>
      <w:r w:rsidR="003B7765" w:rsidRPr="002124AB">
        <w:rPr>
          <w:rFonts w:asciiTheme="minorHAnsi" w:hAnsiTheme="minorHAnsi" w:cs="Calibri"/>
          <w:sz w:val="24"/>
          <w:szCs w:val="24"/>
        </w:rPr>
        <w:t>anaging virtual and cross-functional teams</w:t>
      </w:r>
    </w:p>
    <w:p w:rsidR="003B7765" w:rsidRPr="002124AB" w:rsidRDefault="001439D1" w:rsidP="00317000">
      <w:pPr>
        <w:widowControl w:val="0"/>
        <w:numPr>
          <w:ilvl w:val="0"/>
          <w:numId w:val="8"/>
        </w:numPr>
        <w:rPr>
          <w:rFonts w:asciiTheme="minorHAnsi" w:hAnsiTheme="minorHAnsi" w:cs="Calibri"/>
          <w:sz w:val="24"/>
          <w:szCs w:val="24"/>
        </w:rPr>
      </w:pPr>
      <w:r w:rsidRPr="002124AB">
        <w:rPr>
          <w:rFonts w:asciiTheme="minorHAnsi" w:hAnsiTheme="minorHAnsi" w:cs="Calibri"/>
          <w:sz w:val="24"/>
          <w:szCs w:val="24"/>
        </w:rPr>
        <w:t xml:space="preserve">Strong </w:t>
      </w:r>
      <w:r w:rsidR="00F90968" w:rsidRPr="002124AB">
        <w:rPr>
          <w:rFonts w:asciiTheme="minorHAnsi" w:hAnsiTheme="minorHAnsi" w:cs="Calibri"/>
          <w:sz w:val="24"/>
          <w:szCs w:val="24"/>
        </w:rPr>
        <w:t xml:space="preserve">skills in </w:t>
      </w:r>
      <w:r w:rsidRPr="002124AB">
        <w:rPr>
          <w:rFonts w:asciiTheme="minorHAnsi" w:hAnsiTheme="minorHAnsi" w:cs="Calibri"/>
          <w:sz w:val="24"/>
          <w:szCs w:val="24"/>
        </w:rPr>
        <w:t>change, risk</w:t>
      </w:r>
      <w:r w:rsidR="00F90968" w:rsidRPr="002124AB">
        <w:rPr>
          <w:rFonts w:asciiTheme="minorHAnsi" w:hAnsiTheme="minorHAnsi" w:cs="Calibri"/>
          <w:sz w:val="24"/>
          <w:szCs w:val="24"/>
        </w:rPr>
        <w:t>, and resource management</w:t>
      </w:r>
    </w:p>
    <w:p w:rsidR="003B7765" w:rsidRPr="002124AB" w:rsidRDefault="001439D1" w:rsidP="00317000">
      <w:pPr>
        <w:widowControl w:val="0"/>
        <w:numPr>
          <w:ilvl w:val="0"/>
          <w:numId w:val="8"/>
        </w:numPr>
        <w:rPr>
          <w:rFonts w:asciiTheme="minorHAnsi" w:hAnsiTheme="minorHAnsi" w:cs="Calibri"/>
          <w:sz w:val="24"/>
          <w:szCs w:val="24"/>
        </w:rPr>
      </w:pPr>
      <w:r w:rsidRPr="002124AB">
        <w:rPr>
          <w:rFonts w:asciiTheme="minorHAnsi" w:hAnsiTheme="minorHAnsi" w:cs="Calibri"/>
          <w:sz w:val="24"/>
          <w:szCs w:val="24"/>
        </w:rPr>
        <w:t xml:space="preserve">Excellent abilities in </w:t>
      </w:r>
      <w:r w:rsidR="003B7765" w:rsidRPr="002124AB">
        <w:rPr>
          <w:rFonts w:asciiTheme="minorHAnsi" w:hAnsiTheme="minorHAnsi" w:cs="Calibri"/>
          <w:sz w:val="24"/>
          <w:szCs w:val="24"/>
        </w:rPr>
        <w:t>content management</w:t>
      </w:r>
      <w:r w:rsidRPr="002124AB">
        <w:rPr>
          <w:rFonts w:asciiTheme="minorHAnsi" w:hAnsiTheme="minorHAnsi" w:cs="Calibri"/>
          <w:sz w:val="24"/>
          <w:szCs w:val="24"/>
        </w:rPr>
        <w:t>,</w:t>
      </w:r>
      <w:r w:rsidR="00B15524" w:rsidRPr="002124AB">
        <w:rPr>
          <w:rFonts w:asciiTheme="minorHAnsi" w:hAnsiTheme="minorHAnsi" w:cs="Calibri"/>
          <w:sz w:val="24"/>
          <w:szCs w:val="24"/>
        </w:rPr>
        <w:t xml:space="preserve"> web production,</w:t>
      </w:r>
      <w:r w:rsidR="00B44FC3">
        <w:rPr>
          <w:rFonts w:asciiTheme="minorHAnsi" w:hAnsiTheme="minorHAnsi" w:cs="Calibri"/>
          <w:sz w:val="24"/>
          <w:szCs w:val="24"/>
        </w:rPr>
        <w:t xml:space="preserve"> and</w:t>
      </w:r>
      <w:r w:rsidR="00065B4E">
        <w:rPr>
          <w:rFonts w:asciiTheme="minorHAnsi" w:hAnsiTheme="minorHAnsi" w:cs="Calibri"/>
          <w:sz w:val="24"/>
          <w:szCs w:val="24"/>
        </w:rPr>
        <w:t xml:space="preserve"> UA/UX</w:t>
      </w:r>
      <w:bookmarkStart w:id="0" w:name="_GoBack"/>
      <w:bookmarkEnd w:id="0"/>
    </w:p>
    <w:p w:rsidR="001439D1" w:rsidRPr="002124AB" w:rsidRDefault="00676A47" w:rsidP="00317000">
      <w:pPr>
        <w:widowControl w:val="0"/>
        <w:numPr>
          <w:ilvl w:val="0"/>
          <w:numId w:val="8"/>
        </w:numPr>
        <w:rPr>
          <w:rFonts w:asciiTheme="minorHAnsi" w:hAnsiTheme="minorHAnsi" w:cs="Calibri"/>
          <w:sz w:val="24"/>
          <w:szCs w:val="24"/>
        </w:rPr>
      </w:pPr>
      <w:r w:rsidRPr="002124AB">
        <w:rPr>
          <w:rFonts w:asciiTheme="minorHAnsi" w:hAnsiTheme="minorHAnsi" w:cs="Calibri"/>
          <w:sz w:val="24"/>
          <w:szCs w:val="24"/>
        </w:rPr>
        <w:t xml:space="preserve">Experience with </w:t>
      </w:r>
      <w:r w:rsidR="001439D1" w:rsidRPr="002124AB">
        <w:rPr>
          <w:rFonts w:asciiTheme="minorHAnsi" w:hAnsiTheme="minorHAnsi" w:cs="Calibri"/>
          <w:sz w:val="24"/>
          <w:szCs w:val="24"/>
        </w:rPr>
        <w:t>third party vendor selection and management</w:t>
      </w:r>
    </w:p>
    <w:p w:rsidR="00701546" w:rsidRPr="002124AB" w:rsidRDefault="00701546" w:rsidP="00445804">
      <w:pPr>
        <w:widowControl w:val="0"/>
        <w:ind w:left="1800" w:hanging="1800"/>
        <w:rPr>
          <w:rFonts w:asciiTheme="minorHAnsi" w:hAnsiTheme="minorHAnsi" w:cs="Calibri"/>
          <w:b/>
          <w:snapToGrid w:val="0"/>
          <w:color w:val="000000"/>
          <w:sz w:val="24"/>
          <w:szCs w:val="22"/>
        </w:rPr>
      </w:pPr>
    </w:p>
    <w:p w:rsidR="00445804" w:rsidRPr="002124AB" w:rsidRDefault="00445804" w:rsidP="00445804">
      <w:pPr>
        <w:widowControl w:val="0"/>
        <w:ind w:left="1800" w:hanging="1800"/>
        <w:rPr>
          <w:rFonts w:asciiTheme="minorHAnsi" w:hAnsiTheme="minorHAnsi" w:cs="Calibri"/>
          <w:b/>
          <w:snapToGrid w:val="0"/>
          <w:color w:val="000000"/>
          <w:sz w:val="28"/>
          <w:szCs w:val="28"/>
        </w:rPr>
      </w:pPr>
      <w:r w:rsidRPr="002124AB">
        <w:rPr>
          <w:rFonts w:asciiTheme="minorHAnsi" w:hAnsiTheme="minorHAnsi" w:cs="Calibri"/>
          <w:b/>
          <w:snapToGrid w:val="0"/>
          <w:color w:val="000000"/>
          <w:sz w:val="28"/>
          <w:szCs w:val="28"/>
        </w:rPr>
        <w:t>EXPERIENCE</w:t>
      </w:r>
    </w:p>
    <w:p w:rsidR="00BA54BC" w:rsidRDefault="00BA54BC" w:rsidP="00445804">
      <w:pPr>
        <w:widowControl w:val="0"/>
        <w:ind w:left="1800" w:hanging="1800"/>
        <w:rPr>
          <w:rFonts w:asciiTheme="minorHAnsi" w:hAnsiTheme="minorHAnsi" w:cs="Calibri"/>
          <w:b/>
          <w:snapToGrid w:val="0"/>
          <w:color w:val="000000"/>
          <w:sz w:val="28"/>
          <w:szCs w:val="28"/>
        </w:rPr>
      </w:pPr>
    </w:p>
    <w:p w:rsidR="00E916BC" w:rsidRPr="002124AB" w:rsidRDefault="00E916BC" w:rsidP="00E916BC">
      <w:pPr>
        <w:widowControl w:val="0"/>
        <w:rPr>
          <w:rFonts w:asciiTheme="minorHAnsi" w:hAnsiTheme="minorHAnsi" w:cs="Calibri"/>
          <w:snapToGrid w:val="0"/>
          <w:sz w:val="24"/>
          <w:szCs w:val="22"/>
        </w:rPr>
      </w:pPr>
      <w:r>
        <w:rPr>
          <w:rFonts w:asciiTheme="minorHAnsi" w:hAnsiTheme="minorHAnsi" w:cs="Calibri"/>
          <w:b/>
          <w:snapToGrid w:val="0"/>
          <w:sz w:val="24"/>
          <w:szCs w:val="22"/>
        </w:rPr>
        <w:t>Senior</w:t>
      </w: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 Project Manager</w:t>
      </w:r>
      <w:r w:rsidRPr="00E916BC">
        <w:rPr>
          <w:rFonts w:asciiTheme="minorHAnsi" w:hAnsiTheme="minorHAnsi" w:cs="Calibri"/>
          <w:i/>
          <w:snapToGrid w:val="0"/>
          <w:sz w:val="24"/>
          <w:szCs w:val="22"/>
        </w:rPr>
        <w:t>, Alaska Airlines</w:t>
      </w:r>
      <w:r w:rsidRPr="002124AB">
        <w:rPr>
          <w:rFonts w:asciiTheme="minorHAnsi" w:hAnsiTheme="minorHAnsi" w:cs="Calibri"/>
          <w:i/>
          <w:snapToGrid w:val="0"/>
          <w:sz w:val="24"/>
          <w:szCs w:val="22"/>
        </w:rPr>
        <w:t>,</w:t>
      </w:r>
      <w:r>
        <w:rPr>
          <w:rFonts w:asciiTheme="minorHAnsi" w:hAnsiTheme="minorHAnsi" w:cs="Calibri"/>
          <w:i/>
          <w:snapToGrid w:val="0"/>
          <w:sz w:val="24"/>
          <w:szCs w:val="22"/>
        </w:rPr>
        <w:t xml:space="preserve"> Airport Operations</w:t>
      </w:r>
      <w:r w:rsidR="005E2146">
        <w:rPr>
          <w:rFonts w:asciiTheme="minorHAnsi" w:hAnsiTheme="minorHAnsi" w:cs="Calibri"/>
          <w:i/>
          <w:snapToGrid w:val="0"/>
          <w:sz w:val="24"/>
          <w:szCs w:val="22"/>
        </w:rPr>
        <w:t xml:space="preserve"> &amp;</w:t>
      </w:r>
      <w:r w:rsidR="00316BEA">
        <w:rPr>
          <w:rFonts w:asciiTheme="minorHAnsi" w:hAnsiTheme="minorHAnsi" w:cs="Calibri"/>
          <w:i/>
          <w:snapToGrid w:val="0"/>
          <w:sz w:val="24"/>
          <w:szCs w:val="22"/>
        </w:rPr>
        <w:t xml:space="preserve"> </w:t>
      </w:r>
      <w:r w:rsidR="005E2146">
        <w:rPr>
          <w:rFonts w:asciiTheme="minorHAnsi" w:hAnsiTheme="minorHAnsi" w:cs="Calibri"/>
          <w:i/>
          <w:snapToGrid w:val="0"/>
          <w:sz w:val="24"/>
          <w:szCs w:val="22"/>
        </w:rPr>
        <w:t>Customer Service</w:t>
      </w:r>
      <w:r>
        <w:rPr>
          <w:rFonts w:asciiTheme="minorHAnsi" w:hAnsiTheme="minorHAnsi" w:cs="Calibri"/>
          <w:i/>
          <w:snapToGrid w:val="0"/>
          <w:sz w:val="24"/>
          <w:szCs w:val="22"/>
        </w:rPr>
        <w:t>, 05/15 – present (Indigo Slate)</w:t>
      </w:r>
    </w:p>
    <w:p w:rsidR="007E347B" w:rsidRDefault="00126805" w:rsidP="00743E7F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Joined</w:t>
      </w:r>
      <w:r w:rsidR="00F5620D">
        <w:rPr>
          <w:rFonts w:asciiTheme="minorHAnsi" w:hAnsiTheme="minorHAnsi" w:cs="Calibri"/>
          <w:snapToGrid w:val="0"/>
          <w:sz w:val="24"/>
          <w:szCs w:val="24"/>
        </w:rPr>
        <w:t xml:space="preserve"> O365 SharePoint program</w:t>
      </w:r>
      <w:r w:rsidR="005E2146">
        <w:rPr>
          <w:rFonts w:asciiTheme="minorHAnsi" w:hAnsiTheme="minorHAnsi" w:cs="Calibri"/>
          <w:snapToGrid w:val="0"/>
          <w:sz w:val="24"/>
          <w:szCs w:val="24"/>
        </w:rPr>
        <w:t xml:space="preserve"> mid-project to 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successfully </w:t>
      </w:r>
      <w:r w:rsidR="000646B2">
        <w:rPr>
          <w:rFonts w:asciiTheme="minorHAnsi" w:hAnsiTheme="minorHAnsi" w:cs="Calibri"/>
          <w:snapToGrid w:val="0"/>
          <w:sz w:val="24"/>
          <w:szCs w:val="24"/>
        </w:rPr>
        <w:t>course correct</w:t>
      </w:r>
      <w:r w:rsidR="005E2146">
        <w:rPr>
          <w:rFonts w:asciiTheme="minorHAnsi" w:hAnsiTheme="minorHAnsi" w:cs="Calibri"/>
          <w:snapToGrid w:val="0"/>
          <w:sz w:val="24"/>
          <w:szCs w:val="24"/>
        </w:rPr>
        <w:t xml:space="preserve"> and </w:t>
      </w:r>
      <w:r w:rsidR="000646B2">
        <w:rPr>
          <w:rFonts w:asciiTheme="minorHAnsi" w:hAnsiTheme="minorHAnsi" w:cs="Calibri"/>
          <w:snapToGrid w:val="0"/>
          <w:sz w:val="24"/>
          <w:szCs w:val="24"/>
        </w:rPr>
        <w:t>deliver</w:t>
      </w:r>
      <w:r w:rsidR="005E2146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0646B2">
        <w:rPr>
          <w:rFonts w:asciiTheme="minorHAnsi" w:hAnsiTheme="minorHAnsi" w:cs="Calibri"/>
          <w:snapToGrid w:val="0"/>
          <w:sz w:val="24"/>
          <w:szCs w:val="24"/>
        </w:rPr>
        <w:t>project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0646B2">
        <w:rPr>
          <w:rFonts w:asciiTheme="minorHAnsi" w:hAnsiTheme="minorHAnsi" w:cs="Calibri"/>
          <w:snapToGrid w:val="0"/>
          <w:sz w:val="24"/>
          <w:szCs w:val="24"/>
        </w:rPr>
        <w:t>requirements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 on an extremely aggressive schedule</w:t>
      </w:r>
    </w:p>
    <w:p w:rsidR="005E2146" w:rsidRDefault="005E2146" w:rsidP="00743E7F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Worked with individual stakeholders across the organization to gather and document project requirements, perform requirements analysis and translate into SharePoint solutions</w:t>
      </w:r>
    </w:p>
    <w:p w:rsidR="00F5620D" w:rsidRDefault="00F5620D" w:rsidP="00126805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Used agile methodology to m</w:t>
      </w:r>
      <w:r w:rsidR="00050808">
        <w:rPr>
          <w:rFonts w:asciiTheme="minorHAnsi" w:hAnsiTheme="minorHAnsi" w:cs="Calibri"/>
          <w:snapToGrid w:val="0"/>
          <w:sz w:val="24"/>
          <w:szCs w:val="24"/>
        </w:rPr>
        <w:t>anage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 all aspects of the project and track project deliverables in JIRA</w:t>
      </w:r>
    </w:p>
    <w:p w:rsidR="00126805" w:rsidRDefault="00126805" w:rsidP="00126805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Developed</w:t>
      </w:r>
      <w:r w:rsidR="00F5620D">
        <w:rPr>
          <w:rFonts w:asciiTheme="minorHAnsi" w:hAnsiTheme="minorHAnsi" w:cs="Calibri"/>
          <w:snapToGrid w:val="0"/>
          <w:sz w:val="24"/>
          <w:szCs w:val="24"/>
        </w:rPr>
        <w:t xml:space="preserve">, provisioned, </w:t>
      </w:r>
      <w:r w:rsidR="001C0A07">
        <w:rPr>
          <w:rFonts w:asciiTheme="minorHAnsi" w:hAnsiTheme="minorHAnsi" w:cs="Calibri"/>
          <w:snapToGrid w:val="0"/>
          <w:sz w:val="24"/>
          <w:szCs w:val="24"/>
        </w:rPr>
        <w:t>conducted user acceptance testing</w:t>
      </w:r>
      <w:r w:rsidR="00F5620D">
        <w:rPr>
          <w:rFonts w:asciiTheme="minorHAnsi" w:hAnsiTheme="minorHAnsi" w:cs="Calibri"/>
          <w:snapToGrid w:val="0"/>
          <w:sz w:val="24"/>
          <w:szCs w:val="24"/>
        </w:rPr>
        <w:t>,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 and launched 60+ unique sites</w:t>
      </w:r>
    </w:p>
    <w:p w:rsidR="00126805" w:rsidRDefault="00126805" w:rsidP="00126805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Created, tested, and deployed 12+ custom workflows using SharePoint Designer</w:t>
      </w:r>
    </w:p>
    <w:p w:rsidR="00E916BC" w:rsidRDefault="00E916BC" w:rsidP="00E259FF">
      <w:pPr>
        <w:widowControl w:val="0"/>
        <w:rPr>
          <w:rFonts w:asciiTheme="minorHAnsi" w:hAnsiTheme="minorHAnsi" w:cs="Calibri"/>
          <w:b/>
          <w:snapToGrid w:val="0"/>
          <w:sz w:val="24"/>
          <w:szCs w:val="22"/>
        </w:rPr>
      </w:pPr>
    </w:p>
    <w:p w:rsidR="00E259FF" w:rsidRPr="002124AB" w:rsidRDefault="00E259FF" w:rsidP="00E259FF">
      <w:pPr>
        <w:widowControl w:val="0"/>
        <w:rPr>
          <w:rFonts w:asciiTheme="minorHAnsi" w:hAnsiTheme="minorHAnsi" w:cs="Calibri"/>
          <w:snapToGrid w:val="0"/>
          <w:sz w:val="24"/>
          <w:szCs w:val="22"/>
        </w:rPr>
      </w:pPr>
      <w:r>
        <w:rPr>
          <w:rFonts w:asciiTheme="minorHAnsi" w:hAnsiTheme="minorHAnsi" w:cs="Calibri"/>
          <w:b/>
          <w:snapToGrid w:val="0"/>
          <w:sz w:val="24"/>
          <w:szCs w:val="22"/>
        </w:rPr>
        <w:t>Senior</w:t>
      </w: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 Project Manager</w:t>
      </w:r>
      <w:r w:rsidRPr="002124AB">
        <w:rPr>
          <w:rFonts w:asciiTheme="minorHAnsi" w:hAnsiTheme="minorHAnsi" w:cs="Calibri"/>
          <w:snapToGrid w:val="0"/>
          <w:sz w:val="24"/>
          <w:szCs w:val="22"/>
        </w:rPr>
        <w:t xml:space="preserve">, </w:t>
      </w:r>
      <w:r w:rsidRPr="002124AB">
        <w:rPr>
          <w:rFonts w:asciiTheme="minorHAnsi" w:hAnsiTheme="minorHAnsi" w:cs="Calibri"/>
          <w:i/>
          <w:snapToGrid w:val="0"/>
          <w:sz w:val="24"/>
          <w:szCs w:val="22"/>
        </w:rPr>
        <w:t>Microsoft IT,</w:t>
      </w:r>
      <w:r w:rsidR="0019282F">
        <w:rPr>
          <w:rFonts w:asciiTheme="minorHAnsi" w:hAnsiTheme="minorHAnsi" w:cs="Calibri"/>
          <w:i/>
          <w:snapToGrid w:val="0"/>
          <w:sz w:val="24"/>
          <w:szCs w:val="22"/>
        </w:rPr>
        <w:t xml:space="preserve">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u</w:t>
      </w:r>
      <w:r w:rsidR="00E764F3">
        <w:rPr>
          <w:rFonts w:asciiTheme="minorHAnsi" w:hAnsiTheme="minorHAnsi" w:cs="Calibri"/>
          <w:i/>
          <w:snapToGrid w:val="0"/>
          <w:sz w:val="24"/>
          <w:szCs w:val="22"/>
        </w:rPr>
        <w:t xml:space="preserve">ser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e</w:t>
      </w:r>
      <w:r w:rsidR="00E764F3">
        <w:rPr>
          <w:rFonts w:asciiTheme="minorHAnsi" w:hAnsiTheme="minorHAnsi" w:cs="Calibri"/>
          <w:i/>
          <w:snapToGrid w:val="0"/>
          <w:sz w:val="24"/>
          <w:szCs w:val="22"/>
        </w:rPr>
        <w:t>xperience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 xml:space="preserve"> s</w:t>
      </w:r>
      <w:r w:rsidR="004F4004">
        <w:rPr>
          <w:rFonts w:asciiTheme="minorHAnsi" w:hAnsiTheme="minorHAnsi" w:cs="Calibri"/>
          <w:i/>
          <w:snapToGrid w:val="0"/>
          <w:sz w:val="24"/>
          <w:szCs w:val="22"/>
        </w:rPr>
        <w:t>ervices,</w:t>
      </w:r>
      <w:r w:rsidR="0019282F">
        <w:rPr>
          <w:rFonts w:asciiTheme="minorHAnsi" w:hAnsiTheme="minorHAnsi" w:cs="Calibri"/>
          <w:i/>
          <w:snapToGrid w:val="0"/>
          <w:sz w:val="24"/>
          <w:szCs w:val="22"/>
        </w:rPr>
        <w:t xml:space="preserve"> 11</w:t>
      </w:r>
      <w:r>
        <w:rPr>
          <w:rFonts w:asciiTheme="minorHAnsi" w:hAnsiTheme="minorHAnsi" w:cs="Calibri"/>
          <w:i/>
          <w:snapToGrid w:val="0"/>
          <w:sz w:val="24"/>
          <w:szCs w:val="22"/>
        </w:rPr>
        <w:t>/15 – 04/16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 xml:space="preserve"> (Indigo Slate)</w:t>
      </w:r>
    </w:p>
    <w:p w:rsidR="00606386" w:rsidRDefault="004F4004" w:rsidP="00606386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M</w:t>
      </w:r>
      <w:r w:rsidR="0094450A">
        <w:rPr>
          <w:rFonts w:asciiTheme="minorHAnsi" w:hAnsiTheme="minorHAnsi" w:cs="Calibri"/>
          <w:snapToGrid w:val="0"/>
          <w:sz w:val="24"/>
          <w:szCs w:val="24"/>
        </w:rPr>
        <w:t>anaged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94450A">
        <w:rPr>
          <w:rFonts w:asciiTheme="minorHAnsi" w:hAnsiTheme="minorHAnsi" w:cs="Calibri"/>
          <w:snapToGrid w:val="0"/>
          <w:sz w:val="24"/>
          <w:szCs w:val="24"/>
        </w:rPr>
        <w:t xml:space="preserve">content projects </w:t>
      </w:r>
      <w:r w:rsidR="00BD1942">
        <w:rPr>
          <w:rFonts w:asciiTheme="minorHAnsi" w:hAnsiTheme="minorHAnsi" w:cs="Calibri"/>
          <w:snapToGrid w:val="0"/>
          <w:sz w:val="24"/>
          <w:szCs w:val="24"/>
        </w:rPr>
        <w:t>to continuously improve</w:t>
      </w:r>
      <w:r w:rsidR="00986427">
        <w:rPr>
          <w:rFonts w:asciiTheme="minorHAnsi" w:hAnsiTheme="minorHAnsi" w:cs="Calibri"/>
          <w:snapToGrid w:val="0"/>
          <w:sz w:val="24"/>
          <w:szCs w:val="24"/>
        </w:rPr>
        <w:t xml:space="preserve"> reporting</w:t>
      </w:r>
      <w:r w:rsidR="00B70292">
        <w:rPr>
          <w:rFonts w:asciiTheme="minorHAnsi" w:hAnsiTheme="minorHAnsi" w:cs="Calibri"/>
          <w:snapToGrid w:val="0"/>
          <w:sz w:val="24"/>
          <w:szCs w:val="24"/>
        </w:rPr>
        <w:t>, team processes,</w:t>
      </w:r>
      <w:r w:rsidR="00BD1942">
        <w:rPr>
          <w:rFonts w:asciiTheme="minorHAnsi" w:hAnsiTheme="minorHAnsi" w:cs="Calibri"/>
          <w:snapToGrid w:val="0"/>
          <w:sz w:val="24"/>
          <w:szCs w:val="24"/>
        </w:rPr>
        <w:t xml:space="preserve"> and agile best practices</w:t>
      </w:r>
      <w:r w:rsidR="00947482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A65A8E">
        <w:rPr>
          <w:rFonts w:asciiTheme="minorHAnsi" w:hAnsiTheme="minorHAnsi" w:cs="Calibri"/>
          <w:snapToGrid w:val="0"/>
          <w:sz w:val="24"/>
          <w:szCs w:val="24"/>
        </w:rPr>
        <w:t>for Windows dogfooding</w:t>
      </w:r>
    </w:p>
    <w:p w:rsidR="001F6ED1" w:rsidRPr="00E259FF" w:rsidRDefault="001F6ED1" w:rsidP="00606386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lastRenderedPageBreak/>
        <w:t>Developed cross-group reporting template, design standards, and strategic approach to reporting</w:t>
      </w:r>
    </w:p>
    <w:p w:rsidR="003F7AEF" w:rsidRPr="004F4004" w:rsidRDefault="001F6ED1" w:rsidP="004F4004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 xml:space="preserve">Team lead for </w:t>
      </w:r>
      <w:r w:rsidR="00E764F3">
        <w:rPr>
          <w:rFonts w:asciiTheme="minorHAnsi" w:hAnsiTheme="minorHAnsi" w:cs="Calibri"/>
          <w:snapToGrid w:val="0"/>
          <w:sz w:val="24"/>
          <w:szCs w:val="24"/>
        </w:rPr>
        <w:t>managed service</w:t>
      </w:r>
      <w:r w:rsidR="003F7AEF">
        <w:rPr>
          <w:rFonts w:asciiTheme="minorHAnsi" w:hAnsiTheme="minorHAnsi" w:cs="Calibri"/>
          <w:snapToGrid w:val="0"/>
          <w:sz w:val="24"/>
          <w:szCs w:val="24"/>
        </w:rPr>
        <w:t>; teamed with other managed service leads to establish coordinated approach, track and r</w:t>
      </w:r>
      <w:r w:rsidR="00843840">
        <w:rPr>
          <w:rFonts w:asciiTheme="minorHAnsi" w:hAnsiTheme="minorHAnsi" w:cs="Calibri"/>
          <w:snapToGrid w:val="0"/>
          <w:sz w:val="24"/>
          <w:szCs w:val="24"/>
        </w:rPr>
        <w:t>eport key performance metrics</w:t>
      </w:r>
      <w:r w:rsidR="003F7AEF">
        <w:rPr>
          <w:rFonts w:asciiTheme="minorHAnsi" w:hAnsiTheme="minorHAnsi" w:cs="Calibri"/>
          <w:snapToGrid w:val="0"/>
          <w:sz w:val="24"/>
          <w:szCs w:val="24"/>
        </w:rPr>
        <w:t>, and continuously improve performance</w:t>
      </w:r>
    </w:p>
    <w:p w:rsidR="00254552" w:rsidRDefault="00254552" w:rsidP="00254552">
      <w:pPr>
        <w:widowControl w:val="0"/>
        <w:ind w:left="360"/>
        <w:rPr>
          <w:rFonts w:asciiTheme="minorHAnsi" w:hAnsiTheme="minorHAnsi" w:cs="Calibri"/>
          <w:snapToGrid w:val="0"/>
          <w:sz w:val="24"/>
          <w:szCs w:val="24"/>
        </w:rPr>
      </w:pPr>
    </w:p>
    <w:p w:rsidR="0019282F" w:rsidRPr="002124AB" w:rsidRDefault="0019282F" w:rsidP="0019282F">
      <w:pPr>
        <w:widowControl w:val="0"/>
        <w:rPr>
          <w:rFonts w:asciiTheme="minorHAnsi" w:hAnsiTheme="minorHAnsi" w:cs="Calibri"/>
          <w:snapToGrid w:val="0"/>
          <w:sz w:val="24"/>
          <w:szCs w:val="22"/>
        </w:rPr>
      </w:pPr>
      <w:r>
        <w:rPr>
          <w:rFonts w:asciiTheme="minorHAnsi" w:hAnsiTheme="minorHAnsi" w:cs="Calibri"/>
          <w:b/>
          <w:snapToGrid w:val="0"/>
          <w:sz w:val="24"/>
          <w:szCs w:val="22"/>
        </w:rPr>
        <w:t>Senior</w:t>
      </w:r>
      <w:r w:rsidR="00E916BC">
        <w:rPr>
          <w:rFonts w:asciiTheme="minorHAnsi" w:hAnsiTheme="minorHAnsi" w:cs="Calibri"/>
          <w:b/>
          <w:snapToGrid w:val="0"/>
          <w:sz w:val="24"/>
          <w:szCs w:val="22"/>
        </w:rPr>
        <w:t xml:space="preserve"> Program</w:t>
      </w: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 Manager</w:t>
      </w:r>
      <w:r w:rsidRPr="002124AB">
        <w:rPr>
          <w:rFonts w:asciiTheme="minorHAnsi" w:hAnsiTheme="minorHAnsi" w:cs="Calibri"/>
          <w:snapToGrid w:val="0"/>
          <w:sz w:val="24"/>
          <w:szCs w:val="22"/>
        </w:rPr>
        <w:t xml:space="preserve">, </w:t>
      </w:r>
      <w:r w:rsidRPr="002124AB">
        <w:rPr>
          <w:rFonts w:asciiTheme="minorHAnsi" w:hAnsiTheme="minorHAnsi" w:cs="Calibri"/>
          <w:i/>
          <w:snapToGrid w:val="0"/>
          <w:sz w:val="24"/>
          <w:szCs w:val="22"/>
        </w:rPr>
        <w:t>Microsoft IT,</w:t>
      </w:r>
      <w:r w:rsidR="00E764F3">
        <w:rPr>
          <w:rFonts w:asciiTheme="minorHAnsi" w:hAnsiTheme="minorHAnsi" w:cs="Calibri"/>
          <w:i/>
          <w:snapToGrid w:val="0"/>
          <w:sz w:val="24"/>
          <w:szCs w:val="22"/>
        </w:rPr>
        <w:t xml:space="preserve">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e</w:t>
      </w:r>
      <w:r w:rsidR="00E764F3">
        <w:rPr>
          <w:rFonts w:asciiTheme="minorHAnsi" w:hAnsiTheme="minorHAnsi" w:cs="Calibri"/>
          <w:i/>
          <w:snapToGrid w:val="0"/>
          <w:sz w:val="24"/>
          <w:szCs w:val="22"/>
        </w:rPr>
        <w:t xml:space="preserve">ngineering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s</w:t>
      </w:r>
      <w:r>
        <w:rPr>
          <w:rFonts w:asciiTheme="minorHAnsi" w:hAnsiTheme="minorHAnsi" w:cs="Calibri"/>
          <w:i/>
          <w:snapToGrid w:val="0"/>
          <w:sz w:val="24"/>
          <w:szCs w:val="22"/>
        </w:rPr>
        <w:t>ervices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,</w:t>
      </w:r>
      <w:r>
        <w:rPr>
          <w:rFonts w:asciiTheme="minorHAnsi" w:hAnsiTheme="minorHAnsi" w:cs="Calibri"/>
          <w:i/>
          <w:snapToGrid w:val="0"/>
          <w:sz w:val="24"/>
          <w:szCs w:val="22"/>
        </w:rPr>
        <w:t xml:space="preserve"> 06/15 – 11/15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 xml:space="preserve"> (</w:t>
      </w:r>
      <w:proofErr w:type="spellStart"/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Axelerate</w:t>
      </w:r>
      <w:proofErr w:type="spellEnd"/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)</w:t>
      </w:r>
    </w:p>
    <w:p w:rsidR="0019282F" w:rsidRDefault="0019282F" w:rsidP="0019282F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Ma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naged portfolio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 of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 technically complex projects to upgrade, decommission, and optimize Microsoft datacenters</w:t>
      </w:r>
      <w:r w:rsidR="001F6ED1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</w:p>
    <w:p w:rsidR="0019282F" w:rsidRDefault="001F6ED1" w:rsidP="0019282F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Led</w:t>
      </w:r>
      <w:r w:rsidR="0019282F">
        <w:rPr>
          <w:rFonts w:asciiTheme="minorHAnsi" w:hAnsiTheme="minorHAnsi" w:cs="Calibri"/>
          <w:snapToGrid w:val="0"/>
          <w:sz w:val="24"/>
          <w:szCs w:val="24"/>
        </w:rPr>
        <w:t xml:space="preserve"> projects through the PMO lifecycle, created an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d maintained project documents, and </w:t>
      </w:r>
      <w:r w:rsidR="0019282F">
        <w:rPr>
          <w:rFonts w:asciiTheme="minorHAnsi" w:hAnsiTheme="minorHAnsi" w:cs="Calibri"/>
          <w:snapToGrid w:val="0"/>
          <w:sz w:val="24"/>
          <w:szCs w:val="24"/>
        </w:rPr>
        <w:t>brought projects to closure at budget and on schedule</w:t>
      </w:r>
    </w:p>
    <w:p w:rsidR="0019282F" w:rsidRDefault="001F6ED1" w:rsidP="0002353D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987DDD">
        <w:rPr>
          <w:rFonts w:asciiTheme="minorHAnsi" w:hAnsiTheme="minorHAnsi" w:cs="Calibri"/>
          <w:snapToGrid w:val="0"/>
          <w:sz w:val="24"/>
          <w:szCs w:val="24"/>
        </w:rPr>
        <w:t>Established excellent cross-team and customer relationships with diverse, geographically dispersed teams and individuals</w:t>
      </w:r>
    </w:p>
    <w:p w:rsidR="0019282F" w:rsidRPr="00247BB0" w:rsidRDefault="0019282F" w:rsidP="00254552">
      <w:pPr>
        <w:widowControl w:val="0"/>
        <w:ind w:left="360"/>
        <w:rPr>
          <w:rFonts w:asciiTheme="minorHAnsi" w:hAnsiTheme="minorHAnsi" w:cs="Calibri"/>
          <w:snapToGrid w:val="0"/>
          <w:sz w:val="24"/>
          <w:szCs w:val="24"/>
        </w:rPr>
      </w:pPr>
    </w:p>
    <w:p w:rsidR="00BA54BC" w:rsidRPr="002124AB" w:rsidRDefault="00044054" w:rsidP="00BA54BC">
      <w:pPr>
        <w:widowControl w:val="0"/>
        <w:rPr>
          <w:rFonts w:asciiTheme="minorHAnsi" w:hAnsiTheme="minorHAnsi" w:cs="Calibri"/>
          <w:snapToGrid w:val="0"/>
          <w:sz w:val="24"/>
          <w:szCs w:val="22"/>
        </w:rPr>
      </w:pP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Senior </w:t>
      </w:r>
      <w:r w:rsidR="00BA54BC" w:rsidRPr="002124AB">
        <w:rPr>
          <w:rFonts w:asciiTheme="minorHAnsi" w:hAnsiTheme="minorHAnsi" w:cs="Calibri"/>
          <w:b/>
          <w:snapToGrid w:val="0"/>
          <w:sz w:val="24"/>
          <w:szCs w:val="22"/>
        </w:rPr>
        <w:t>Project Manager</w:t>
      </w:r>
      <w:r w:rsidR="00BA54BC" w:rsidRPr="002124AB">
        <w:rPr>
          <w:rFonts w:asciiTheme="minorHAnsi" w:hAnsiTheme="minorHAnsi" w:cs="Calibri"/>
          <w:snapToGrid w:val="0"/>
          <w:sz w:val="24"/>
          <w:szCs w:val="22"/>
        </w:rPr>
        <w:t xml:space="preserve">, </w:t>
      </w:r>
      <w:r w:rsidR="00BA54BC" w:rsidRPr="002124AB">
        <w:rPr>
          <w:rFonts w:asciiTheme="minorHAnsi" w:hAnsiTheme="minorHAnsi" w:cs="Calibri"/>
          <w:i/>
          <w:snapToGrid w:val="0"/>
          <w:sz w:val="24"/>
          <w:szCs w:val="22"/>
        </w:rPr>
        <w:t>Microsoft</w:t>
      </w:r>
      <w:r w:rsidR="00B158D1" w:rsidRPr="002124AB">
        <w:rPr>
          <w:rFonts w:asciiTheme="minorHAnsi" w:hAnsiTheme="minorHAnsi" w:cs="Calibri"/>
          <w:snapToGrid w:val="0"/>
          <w:sz w:val="24"/>
          <w:szCs w:val="22"/>
        </w:rPr>
        <w:t xml:space="preserve">, </w:t>
      </w:r>
      <w:r w:rsidR="00B158D1" w:rsidRPr="002124AB">
        <w:rPr>
          <w:rFonts w:asciiTheme="minorHAnsi" w:hAnsiTheme="minorHAnsi" w:cs="Calibri"/>
          <w:i/>
          <w:snapToGrid w:val="0"/>
          <w:sz w:val="24"/>
          <w:szCs w:val="22"/>
        </w:rPr>
        <w:t>Office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 xml:space="preserve"> p</w:t>
      </w:r>
      <w:r w:rsidR="00BA54BC" w:rsidRPr="002124AB">
        <w:rPr>
          <w:rFonts w:asciiTheme="minorHAnsi" w:hAnsiTheme="minorHAnsi" w:cs="Calibri"/>
          <w:i/>
          <w:snapToGrid w:val="0"/>
          <w:sz w:val="24"/>
          <w:szCs w:val="22"/>
        </w:rPr>
        <w:t>rivacy</w:t>
      </w:r>
      <w:r w:rsidR="00BA54BC" w:rsidRPr="002124AB">
        <w:rPr>
          <w:rFonts w:asciiTheme="minorHAnsi" w:hAnsiTheme="minorHAnsi" w:cs="Calibri"/>
          <w:snapToGrid w:val="0"/>
          <w:sz w:val="24"/>
          <w:szCs w:val="22"/>
        </w:rPr>
        <w:t xml:space="preserve">, </w:t>
      </w:r>
      <w:r w:rsidR="00BA54BC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05/14 – </w:t>
      </w:r>
      <w:r w:rsidR="00572CB5" w:rsidRPr="002124AB">
        <w:rPr>
          <w:rFonts w:asciiTheme="minorHAnsi" w:hAnsiTheme="minorHAnsi" w:cs="Calibri"/>
          <w:i/>
          <w:snapToGrid w:val="0"/>
          <w:sz w:val="24"/>
          <w:szCs w:val="22"/>
        </w:rPr>
        <w:t>12/14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 xml:space="preserve"> (Insight Global)</w:t>
      </w:r>
    </w:p>
    <w:p w:rsidR="00D81C38" w:rsidRPr="002124AB" w:rsidRDefault="00E04F30" w:rsidP="00317000">
      <w:pPr>
        <w:widowControl w:val="0"/>
        <w:numPr>
          <w:ilvl w:val="0"/>
          <w:numId w:val="6"/>
        </w:numPr>
        <w:rPr>
          <w:rFonts w:asciiTheme="minorHAnsi" w:hAnsiTheme="minorHAnsi" w:cs="Calibri"/>
          <w:b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M</w:t>
      </w:r>
      <w:r w:rsidR="00BA54BC" w:rsidRPr="002124AB">
        <w:rPr>
          <w:rFonts w:asciiTheme="minorHAnsi" w:hAnsiTheme="minorHAnsi" w:cs="Calibri"/>
          <w:snapToGrid w:val="0"/>
          <w:sz w:val="24"/>
          <w:szCs w:val="24"/>
        </w:rPr>
        <w:t>anaged</w:t>
      </w:r>
      <w:r w:rsidR="00B158D1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B54944" w:rsidRPr="002124AB">
        <w:rPr>
          <w:rFonts w:asciiTheme="minorHAnsi" w:hAnsiTheme="minorHAnsi" w:cs="Calibri"/>
          <w:snapToGrid w:val="0"/>
          <w:sz w:val="24"/>
          <w:szCs w:val="24"/>
        </w:rPr>
        <w:t xml:space="preserve">Office </w:t>
      </w:r>
      <w:r w:rsidR="00254552">
        <w:rPr>
          <w:rFonts w:asciiTheme="minorHAnsi" w:hAnsiTheme="minorHAnsi" w:cs="Calibri"/>
          <w:snapToGrid w:val="0"/>
          <w:sz w:val="24"/>
          <w:szCs w:val="24"/>
        </w:rPr>
        <w:t>p</w:t>
      </w:r>
      <w:r w:rsidR="00B44FC3">
        <w:rPr>
          <w:rFonts w:asciiTheme="minorHAnsi" w:hAnsiTheme="minorHAnsi" w:cs="Calibri"/>
          <w:snapToGrid w:val="0"/>
          <w:sz w:val="24"/>
          <w:szCs w:val="24"/>
        </w:rPr>
        <w:t>rivacy program</w:t>
      </w:r>
      <w:r w:rsidR="00D81C38" w:rsidRPr="002124AB">
        <w:rPr>
          <w:rFonts w:asciiTheme="minorHAnsi" w:hAnsiTheme="minorHAnsi" w:cs="Calibri"/>
          <w:snapToGrid w:val="0"/>
          <w:sz w:val="24"/>
          <w:szCs w:val="24"/>
        </w:rPr>
        <w:t xml:space="preserve"> for</w:t>
      </w:r>
      <w:r w:rsidR="00B158D1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D81C38" w:rsidRPr="002124AB">
        <w:rPr>
          <w:rFonts w:asciiTheme="minorHAnsi" w:hAnsiTheme="minorHAnsi" w:cs="Calibri"/>
          <w:snapToGrid w:val="0"/>
          <w:sz w:val="24"/>
          <w:szCs w:val="24"/>
        </w:rPr>
        <w:t>100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+</w:t>
      </w:r>
      <w:r w:rsidR="00B158D1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p</w:t>
      </w:r>
      <w:r w:rsidR="00B158D1" w:rsidRPr="002124AB">
        <w:rPr>
          <w:rFonts w:asciiTheme="minorHAnsi" w:hAnsiTheme="minorHAnsi" w:cs="Calibri"/>
          <w:snapToGrid w:val="0"/>
          <w:sz w:val="24"/>
          <w:szCs w:val="24"/>
        </w:rPr>
        <w:t>rivacy</w:t>
      </w:r>
      <w:r w:rsidR="00D81C38" w:rsidRPr="002124AB">
        <w:rPr>
          <w:rFonts w:asciiTheme="minorHAnsi" w:hAnsiTheme="minorHAnsi" w:cs="Calibri"/>
          <w:snapToGrid w:val="0"/>
          <w:sz w:val="24"/>
          <w:szCs w:val="24"/>
        </w:rPr>
        <w:t xml:space="preserve"> sta</w:t>
      </w:r>
      <w:r w:rsidR="00741EA3" w:rsidRPr="002124AB">
        <w:rPr>
          <w:rFonts w:asciiTheme="minorHAnsi" w:hAnsiTheme="minorHAnsi" w:cs="Calibri"/>
          <w:snapToGrid w:val="0"/>
          <w:sz w:val="24"/>
          <w:szCs w:val="24"/>
        </w:rPr>
        <w:t>keholders across Office feature teams</w:t>
      </w:r>
    </w:p>
    <w:p w:rsidR="00D81C38" w:rsidRPr="002124AB" w:rsidRDefault="00741EA3" w:rsidP="00317000">
      <w:pPr>
        <w:widowControl w:val="0"/>
        <w:numPr>
          <w:ilvl w:val="0"/>
          <w:numId w:val="6"/>
        </w:numPr>
        <w:rPr>
          <w:rFonts w:asciiTheme="minorHAnsi" w:hAnsiTheme="minorHAnsi" w:cs="Calibri"/>
          <w:b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Guided</w:t>
      </w:r>
      <w:r w:rsidR="00C65C02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D81C38" w:rsidRPr="002124AB">
        <w:rPr>
          <w:rFonts w:asciiTheme="minorHAnsi" w:hAnsiTheme="minorHAnsi" w:cs="Calibri"/>
          <w:snapToGrid w:val="0"/>
          <w:sz w:val="24"/>
          <w:szCs w:val="24"/>
        </w:rPr>
        <w:t>new</w:t>
      </w:r>
      <w:r w:rsidR="00254552">
        <w:rPr>
          <w:rFonts w:asciiTheme="minorHAnsi" w:hAnsiTheme="minorHAnsi" w:cs="Calibri"/>
          <w:snapToGrid w:val="0"/>
          <w:sz w:val="24"/>
          <w:szCs w:val="24"/>
        </w:rPr>
        <w:t xml:space="preserve"> Office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D81C38" w:rsidRPr="002124AB">
        <w:rPr>
          <w:rFonts w:asciiTheme="minorHAnsi" w:hAnsiTheme="minorHAnsi" w:cs="Calibri"/>
          <w:snapToGrid w:val="0"/>
          <w:sz w:val="24"/>
          <w:szCs w:val="24"/>
        </w:rPr>
        <w:t>features through the</w:t>
      </w:r>
      <w:r w:rsidR="00254552">
        <w:rPr>
          <w:rFonts w:asciiTheme="minorHAnsi" w:hAnsiTheme="minorHAnsi" w:cs="Calibri"/>
          <w:snapToGrid w:val="0"/>
          <w:sz w:val="24"/>
          <w:szCs w:val="24"/>
        </w:rPr>
        <w:t xml:space="preserve"> p</w:t>
      </w:r>
      <w:r w:rsidR="00D81C38" w:rsidRPr="002124AB">
        <w:rPr>
          <w:rFonts w:asciiTheme="minorHAnsi" w:hAnsiTheme="minorHAnsi" w:cs="Calibri"/>
          <w:snapToGrid w:val="0"/>
          <w:sz w:val="24"/>
          <w:szCs w:val="24"/>
        </w:rPr>
        <w:t>rivacy review process from concept to approval</w:t>
      </w:r>
    </w:p>
    <w:p w:rsidR="008E58DC" w:rsidRPr="002124AB" w:rsidRDefault="005E2146" w:rsidP="00317000">
      <w:pPr>
        <w:widowControl w:val="0"/>
        <w:numPr>
          <w:ilvl w:val="0"/>
          <w:numId w:val="6"/>
        </w:numPr>
        <w:rPr>
          <w:rFonts w:asciiTheme="minorHAnsi" w:hAnsiTheme="minorHAnsi" w:cs="Calibri"/>
          <w:b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Analyzed</w:t>
      </w:r>
      <w:r w:rsidR="006C7FB0" w:rsidRPr="002124AB">
        <w:rPr>
          <w:rFonts w:asciiTheme="minorHAnsi" w:hAnsiTheme="minorHAnsi" w:cs="Calibri"/>
          <w:snapToGrid w:val="0"/>
          <w:sz w:val="24"/>
          <w:szCs w:val="24"/>
        </w:rPr>
        <w:t xml:space="preserve"> stakeholder</w:t>
      </w:r>
      <w:r w:rsidR="00E05622" w:rsidRPr="002124AB">
        <w:rPr>
          <w:rFonts w:asciiTheme="minorHAnsi" w:hAnsiTheme="minorHAnsi" w:cs="Calibri"/>
          <w:snapToGrid w:val="0"/>
          <w:sz w:val="24"/>
          <w:szCs w:val="24"/>
        </w:rPr>
        <w:t xml:space="preserve"> requirements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 and</w:t>
      </w:r>
      <w:r w:rsidR="00947482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4A5C4F" w:rsidRPr="002124AB">
        <w:rPr>
          <w:rFonts w:asciiTheme="minorHAnsi" w:hAnsiTheme="minorHAnsi" w:cs="Calibri"/>
          <w:snapToGrid w:val="0"/>
          <w:sz w:val="24"/>
          <w:szCs w:val="24"/>
        </w:rPr>
        <w:t>mapped to concrete</w:t>
      </w:r>
      <w:r w:rsidR="008E58DC" w:rsidRPr="002124AB">
        <w:rPr>
          <w:rFonts w:asciiTheme="minorHAnsi" w:hAnsiTheme="minorHAnsi" w:cs="Calibri"/>
          <w:snapToGrid w:val="0"/>
          <w:sz w:val="24"/>
          <w:szCs w:val="24"/>
        </w:rPr>
        <w:t xml:space="preserve"> organizationa</w:t>
      </w:r>
      <w:r w:rsidR="004A5C4F" w:rsidRPr="002124AB">
        <w:rPr>
          <w:rFonts w:asciiTheme="minorHAnsi" w:hAnsiTheme="minorHAnsi" w:cs="Calibri"/>
          <w:snapToGrid w:val="0"/>
          <w:sz w:val="24"/>
          <w:szCs w:val="24"/>
        </w:rPr>
        <w:t>l changes that</w:t>
      </w:r>
      <w:r w:rsidR="00741EA3" w:rsidRPr="002124AB">
        <w:rPr>
          <w:rFonts w:asciiTheme="minorHAnsi" w:hAnsiTheme="minorHAnsi" w:cs="Calibri"/>
          <w:snapToGrid w:val="0"/>
          <w:sz w:val="24"/>
          <w:szCs w:val="24"/>
        </w:rPr>
        <w:t xml:space="preserve"> improve</w:t>
      </w:r>
      <w:r w:rsidR="004A5C4F" w:rsidRPr="002124AB">
        <w:rPr>
          <w:rFonts w:asciiTheme="minorHAnsi" w:hAnsiTheme="minorHAnsi" w:cs="Calibri"/>
          <w:snapToGrid w:val="0"/>
          <w:sz w:val="24"/>
          <w:szCs w:val="24"/>
        </w:rPr>
        <w:t>d</w:t>
      </w:r>
      <w:r w:rsidR="00741EA3" w:rsidRPr="002124AB">
        <w:rPr>
          <w:rFonts w:asciiTheme="minorHAnsi" w:hAnsiTheme="minorHAnsi" w:cs="Calibri"/>
          <w:snapToGrid w:val="0"/>
          <w:sz w:val="24"/>
          <w:szCs w:val="24"/>
        </w:rPr>
        <w:t xml:space="preserve"> efficiency and customer satisfaction</w:t>
      </w:r>
    </w:p>
    <w:p w:rsidR="00E05622" w:rsidRPr="002124AB" w:rsidRDefault="00741EA3" w:rsidP="00317000">
      <w:pPr>
        <w:widowControl w:val="0"/>
        <w:numPr>
          <w:ilvl w:val="0"/>
          <w:numId w:val="6"/>
        </w:numPr>
        <w:rPr>
          <w:rFonts w:asciiTheme="minorHAnsi" w:hAnsiTheme="minorHAnsi" w:cs="Calibri"/>
          <w:b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Automated</w:t>
      </w:r>
      <w:r w:rsidR="00E05622" w:rsidRPr="002124AB">
        <w:rPr>
          <w:rFonts w:asciiTheme="minorHAnsi" w:hAnsiTheme="minorHAnsi" w:cs="Calibri"/>
          <w:snapToGrid w:val="0"/>
          <w:sz w:val="24"/>
          <w:szCs w:val="24"/>
        </w:rPr>
        <w:t xml:space="preserve"> and streamlined the </w:t>
      </w:r>
      <w:r w:rsidR="00254552">
        <w:rPr>
          <w:rFonts w:asciiTheme="minorHAnsi" w:hAnsiTheme="minorHAnsi" w:cs="Calibri"/>
          <w:snapToGrid w:val="0"/>
          <w:sz w:val="24"/>
          <w:szCs w:val="24"/>
        </w:rPr>
        <w:t>Office p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rivacy review process using SharePoint 2013</w:t>
      </w:r>
    </w:p>
    <w:p w:rsidR="00BA54BC" w:rsidRPr="002124AB" w:rsidRDefault="00CC1172" w:rsidP="00317000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Produced</w:t>
      </w:r>
      <w:r w:rsidR="00741EA3" w:rsidRPr="002124AB">
        <w:rPr>
          <w:rFonts w:asciiTheme="minorHAnsi" w:hAnsiTheme="minorHAnsi" w:cs="Calibri"/>
          <w:snapToGrid w:val="0"/>
          <w:sz w:val="24"/>
          <w:szCs w:val="24"/>
        </w:rPr>
        <w:t xml:space="preserve"> newsletter and</w:t>
      </w:r>
      <w:r w:rsidR="00D81C38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DA420C" w:rsidRPr="002124AB">
        <w:rPr>
          <w:rFonts w:asciiTheme="minorHAnsi" w:hAnsiTheme="minorHAnsi" w:cs="Calibri"/>
          <w:snapToGrid w:val="0"/>
          <w:sz w:val="24"/>
          <w:szCs w:val="24"/>
        </w:rPr>
        <w:t>privacy guidance</w:t>
      </w:r>
      <w:r w:rsidR="00741EA3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DA420C" w:rsidRPr="002124AB">
        <w:rPr>
          <w:rFonts w:asciiTheme="minorHAnsi" w:hAnsiTheme="minorHAnsi" w:cs="Calibri"/>
          <w:snapToGrid w:val="0"/>
          <w:sz w:val="24"/>
          <w:szCs w:val="24"/>
        </w:rPr>
        <w:t xml:space="preserve">for </w:t>
      </w:r>
      <w:r w:rsidR="00741EA3" w:rsidRPr="002124AB">
        <w:rPr>
          <w:rFonts w:asciiTheme="minorHAnsi" w:hAnsiTheme="minorHAnsi" w:cs="Calibri"/>
          <w:snapToGrid w:val="0"/>
          <w:sz w:val="24"/>
          <w:szCs w:val="24"/>
        </w:rPr>
        <w:t>3</w:t>
      </w:r>
      <w:r w:rsidR="00E05622" w:rsidRPr="002124AB">
        <w:rPr>
          <w:rFonts w:asciiTheme="minorHAnsi" w:hAnsiTheme="minorHAnsi" w:cs="Calibri"/>
          <w:snapToGrid w:val="0"/>
          <w:sz w:val="24"/>
          <w:szCs w:val="24"/>
        </w:rPr>
        <w:t xml:space="preserve">00+ </w:t>
      </w:r>
      <w:r>
        <w:rPr>
          <w:rFonts w:asciiTheme="minorHAnsi" w:hAnsiTheme="minorHAnsi" w:cs="Calibri"/>
          <w:snapToGrid w:val="0"/>
          <w:sz w:val="24"/>
          <w:szCs w:val="24"/>
        </w:rPr>
        <w:t xml:space="preserve">Office privacy </w:t>
      </w:r>
      <w:r w:rsidR="00741EA3" w:rsidRPr="002124AB">
        <w:rPr>
          <w:rFonts w:asciiTheme="minorHAnsi" w:hAnsiTheme="minorHAnsi" w:cs="Calibri"/>
          <w:snapToGrid w:val="0"/>
          <w:sz w:val="24"/>
          <w:szCs w:val="24"/>
        </w:rPr>
        <w:t>stakeholders</w:t>
      </w:r>
    </w:p>
    <w:p w:rsidR="00B158D1" w:rsidRPr="002124AB" w:rsidRDefault="00B158D1" w:rsidP="00240384">
      <w:pPr>
        <w:widowControl w:val="0"/>
        <w:rPr>
          <w:rFonts w:asciiTheme="minorHAnsi" w:hAnsiTheme="minorHAnsi" w:cs="Calibri"/>
          <w:b/>
          <w:snapToGrid w:val="0"/>
          <w:sz w:val="24"/>
          <w:szCs w:val="22"/>
        </w:rPr>
      </w:pPr>
    </w:p>
    <w:p w:rsidR="00240384" w:rsidRPr="002124AB" w:rsidRDefault="00240384" w:rsidP="00240384">
      <w:pPr>
        <w:widowControl w:val="0"/>
        <w:rPr>
          <w:rFonts w:asciiTheme="minorHAnsi" w:hAnsiTheme="minorHAnsi" w:cs="Calibri"/>
          <w:i/>
          <w:snapToGrid w:val="0"/>
          <w:sz w:val="24"/>
          <w:szCs w:val="22"/>
        </w:rPr>
      </w:pP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>Senior IT Project Manager</w:t>
      </w:r>
      <w:r w:rsidRPr="002124AB">
        <w:rPr>
          <w:rFonts w:asciiTheme="minorHAnsi" w:hAnsiTheme="minorHAnsi" w:cs="Calibri"/>
          <w:snapToGrid w:val="0"/>
          <w:sz w:val="24"/>
          <w:szCs w:val="22"/>
        </w:rPr>
        <w:t>,</w:t>
      </w: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 </w:t>
      </w:r>
      <w:proofErr w:type="spellStart"/>
      <w:r w:rsidRPr="002124AB">
        <w:rPr>
          <w:rFonts w:asciiTheme="minorHAnsi" w:hAnsiTheme="minorHAnsi" w:cs="Calibri"/>
          <w:i/>
          <w:snapToGrid w:val="0"/>
          <w:sz w:val="24"/>
          <w:szCs w:val="22"/>
        </w:rPr>
        <w:t>Meteorcomm</w:t>
      </w:r>
      <w:proofErr w:type="spellEnd"/>
      <w:r w:rsidRPr="002124AB">
        <w:rPr>
          <w:rFonts w:asciiTheme="minorHAnsi" w:hAnsiTheme="minorHAnsi" w:cs="Calibri"/>
          <w:snapToGrid w:val="0"/>
          <w:sz w:val="24"/>
          <w:szCs w:val="22"/>
        </w:rPr>
        <w:t xml:space="preserve">, </w:t>
      </w:r>
      <w:r w:rsidR="00651898" w:rsidRPr="002124AB">
        <w:rPr>
          <w:rFonts w:asciiTheme="minorHAnsi" w:hAnsiTheme="minorHAnsi" w:cs="Calibri"/>
          <w:i/>
          <w:snapToGrid w:val="0"/>
          <w:sz w:val="24"/>
          <w:szCs w:val="22"/>
        </w:rPr>
        <w:t>PMO</w:t>
      </w:r>
      <w:r w:rsidR="00EB02AD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 &amp; IT</w:t>
      </w:r>
      <w:r w:rsidR="004A14CB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t</w:t>
      </w:r>
      <w:r w:rsidR="004A14CB" w:rsidRPr="002124AB">
        <w:rPr>
          <w:rFonts w:asciiTheme="minorHAnsi" w:hAnsiTheme="minorHAnsi" w:cs="Calibri"/>
          <w:i/>
          <w:snapToGrid w:val="0"/>
          <w:sz w:val="24"/>
          <w:szCs w:val="22"/>
        </w:rPr>
        <w:t>eams</w:t>
      </w:r>
      <w:r w:rsidRPr="002124AB">
        <w:rPr>
          <w:rFonts w:asciiTheme="minorHAnsi" w:hAnsiTheme="minorHAnsi" w:cs="Calibri"/>
          <w:snapToGrid w:val="0"/>
          <w:sz w:val="24"/>
          <w:szCs w:val="22"/>
        </w:rPr>
        <w:t xml:space="preserve">, </w:t>
      </w:r>
      <w:r w:rsidR="00222CD0" w:rsidRPr="002124AB">
        <w:rPr>
          <w:rFonts w:asciiTheme="minorHAnsi" w:hAnsiTheme="minorHAnsi" w:cs="Calibri"/>
          <w:snapToGrid w:val="0"/>
          <w:sz w:val="24"/>
          <w:szCs w:val="22"/>
        </w:rPr>
        <w:t>10</w:t>
      </w:r>
      <w:r w:rsidR="00BA54BC" w:rsidRPr="002124AB">
        <w:rPr>
          <w:rFonts w:asciiTheme="minorHAnsi" w:hAnsiTheme="minorHAnsi" w:cs="Calibri"/>
          <w:i/>
          <w:snapToGrid w:val="0"/>
          <w:sz w:val="24"/>
          <w:szCs w:val="22"/>
        </w:rPr>
        <w:t>/12 – 05/14</w:t>
      </w:r>
      <w:r w:rsidR="000646B2">
        <w:rPr>
          <w:rFonts w:asciiTheme="minorHAnsi" w:hAnsiTheme="minorHAnsi" w:cs="Calibri"/>
          <w:i/>
          <w:snapToGrid w:val="0"/>
          <w:sz w:val="24"/>
          <w:szCs w:val="22"/>
        </w:rPr>
        <w:t xml:space="preserve"> (FTE)</w:t>
      </w:r>
    </w:p>
    <w:p w:rsidR="001B2C6B" w:rsidRPr="00843840" w:rsidRDefault="004A5C4F" w:rsidP="0095443B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843840">
        <w:rPr>
          <w:rFonts w:asciiTheme="minorHAnsi" w:hAnsiTheme="minorHAnsi" w:cs="Calibri"/>
          <w:snapToGrid w:val="0"/>
          <w:sz w:val="24"/>
          <w:szCs w:val="24"/>
        </w:rPr>
        <w:t>Simultaneously m</w:t>
      </w:r>
      <w:r w:rsidR="00651898" w:rsidRPr="00843840">
        <w:rPr>
          <w:rFonts w:asciiTheme="minorHAnsi" w:hAnsiTheme="minorHAnsi" w:cs="Calibri"/>
          <w:snapToGrid w:val="0"/>
          <w:sz w:val="24"/>
          <w:szCs w:val="24"/>
        </w:rPr>
        <w:t>anaged</w:t>
      </w:r>
      <w:r w:rsidR="00544B63" w:rsidRPr="00843840">
        <w:rPr>
          <w:rFonts w:asciiTheme="minorHAnsi" w:hAnsiTheme="minorHAnsi" w:cs="Calibri"/>
          <w:snapToGrid w:val="0"/>
          <w:sz w:val="24"/>
          <w:szCs w:val="24"/>
        </w:rPr>
        <w:t xml:space="preserve"> multiple </w:t>
      </w:r>
      <w:r w:rsidR="00816D26" w:rsidRPr="00843840">
        <w:rPr>
          <w:rFonts w:asciiTheme="minorHAnsi" w:hAnsiTheme="minorHAnsi" w:cs="Calibri"/>
          <w:snapToGrid w:val="0"/>
          <w:sz w:val="24"/>
          <w:szCs w:val="24"/>
        </w:rPr>
        <w:t>projects</w:t>
      </w:r>
      <w:r w:rsidR="00843840">
        <w:rPr>
          <w:rFonts w:asciiTheme="minorHAnsi" w:hAnsiTheme="minorHAnsi" w:cs="Calibri"/>
          <w:snapToGrid w:val="0"/>
          <w:sz w:val="24"/>
          <w:szCs w:val="24"/>
        </w:rPr>
        <w:t xml:space="preserve"> including </w:t>
      </w:r>
      <w:r w:rsidR="001B2C6B" w:rsidRPr="00843840">
        <w:rPr>
          <w:rFonts w:asciiTheme="minorHAnsi" w:hAnsiTheme="minorHAnsi" w:cs="Calibri"/>
          <w:snapToGrid w:val="0"/>
          <w:sz w:val="24"/>
          <w:szCs w:val="24"/>
        </w:rPr>
        <w:t>highl</w:t>
      </w:r>
      <w:r w:rsidR="004E2485" w:rsidRPr="00843840">
        <w:rPr>
          <w:rFonts w:asciiTheme="minorHAnsi" w:hAnsiTheme="minorHAnsi" w:cs="Calibri"/>
          <w:snapToGrid w:val="0"/>
          <w:sz w:val="24"/>
          <w:szCs w:val="24"/>
        </w:rPr>
        <w:t>y successful multi-phase</w:t>
      </w:r>
      <w:r w:rsidR="003C5C17" w:rsidRPr="00843840">
        <w:rPr>
          <w:rFonts w:asciiTheme="minorHAnsi" w:hAnsiTheme="minorHAnsi" w:cs="Calibri"/>
          <w:snapToGrid w:val="0"/>
          <w:sz w:val="24"/>
          <w:szCs w:val="24"/>
        </w:rPr>
        <w:t xml:space="preserve"> $850K</w:t>
      </w:r>
      <w:r w:rsidR="004E2485" w:rsidRPr="00843840">
        <w:rPr>
          <w:rFonts w:asciiTheme="minorHAnsi" w:hAnsiTheme="minorHAnsi" w:cs="Calibri"/>
          <w:snapToGrid w:val="0"/>
          <w:sz w:val="24"/>
          <w:szCs w:val="24"/>
        </w:rPr>
        <w:t xml:space="preserve"> program</w:t>
      </w:r>
      <w:r w:rsidR="003C5C17" w:rsidRPr="00843840">
        <w:rPr>
          <w:rFonts w:asciiTheme="minorHAnsi" w:hAnsiTheme="minorHAnsi" w:cs="Calibri"/>
          <w:snapToGrid w:val="0"/>
          <w:sz w:val="24"/>
          <w:szCs w:val="24"/>
        </w:rPr>
        <w:t xml:space="preserve"> to upgrade</w:t>
      </w:r>
      <w:r w:rsidR="004E2485" w:rsidRPr="00843840">
        <w:rPr>
          <w:rFonts w:asciiTheme="minorHAnsi" w:hAnsiTheme="minorHAnsi" w:cs="Calibri"/>
          <w:snapToGrid w:val="0"/>
          <w:sz w:val="24"/>
          <w:szCs w:val="24"/>
        </w:rPr>
        <w:t xml:space="preserve"> infrastructure and </w:t>
      </w:r>
      <w:r w:rsidRPr="00843840">
        <w:rPr>
          <w:rFonts w:asciiTheme="minorHAnsi" w:hAnsiTheme="minorHAnsi" w:cs="Calibri"/>
          <w:snapToGrid w:val="0"/>
          <w:sz w:val="24"/>
          <w:szCs w:val="24"/>
        </w:rPr>
        <w:t xml:space="preserve">front-end </w:t>
      </w:r>
      <w:r w:rsidR="004E2485" w:rsidRPr="00843840">
        <w:rPr>
          <w:rFonts w:asciiTheme="minorHAnsi" w:hAnsiTheme="minorHAnsi" w:cs="Calibri"/>
          <w:snapToGrid w:val="0"/>
          <w:sz w:val="24"/>
          <w:szCs w:val="24"/>
        </w:rPr>
        <w:t>redesign of com</w:t>
      </w:r>
      <w:r w:rsidR="00DA420C" w:rsidRPr="00843840">
        <w:rPr>
          <w:rFonts w:asciiTheme="minorHAnsi" w:hAnsiTheme="minorHAnsi" w:cs="Calibri"/>
          <w:snapToGrid w:val="0"/>
          <w:sz w:val="24"/>
          <w:szCs w:val="24"/>
        </w:rPr>
        <w:t>pany</w:t>
      </w:r>
      <w:r w:rsidR="00544B63" w:rsidRPr="00843840">
        <w:rPr>
          <w:rFonts w:asciiTheme="minorHAnsi" w:hAnsiTheme="minorHAnsi" w:cs="Calibri"/>
          <w:snapToGrid w:val="0"/>
          <w:sz w:val="24"/>
          <w:szCs w:val="24"/>
        </w:rPr>
        <w:t xml:space="preserve"> intranet site using</w:t>
      </w:r>
      <w:r w:rsidR="001B2C6B" w:rsidRPr="00843840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222CD0" w:rsidRPr="00843840">
        <w:rPr>
          <w:rFonts w:asciiTheme="minorHAnsi" w:hAnsiTheme="minorHAnsi" w:cs="Calibri"/>
          <w:snapToGrid w:val="0"/>
          <w:sz w:val="24"/>
          <w:szCs w:val="24"/>
        </w:rPr>
        <w:t>SharePoint 2013</w:t>
      </w:r>
      <w:r w:rsidR="000646B2" w:rsidRPr="00843840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</w:p>
    <w:p w:rsidR="003C5C17" w:rsidRPr="002124AB" w:rsidRDefault="000646B2" w:rsidP="00317000">
      <w:pPr>
        <w:widowControl w:val="0"/>
        <w:numPr>
          <w:ilvl w:val="0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 xml:space="preserve">Vendor management: </w:t>
      </w:r>
      <w:r w:rsidR="00EF7F72" w:rsidRPr="002124AB">
        <w:rPr>
          <w:rFonts w:asciiTheme="minorHAnsi" w:hAnsiTheme="minorHAnsi" w:cs="Calibri"/>
          <w:snapToGrid w:val="0"/>
          <w:sz w:val="24"/>
          <w:szCs w:val="24"/>
        </w:rPr>
        <w:t>managed relationships with multiple 3</w:t>
      </w:r>
      <w:r w:rsidR="00EF7F72" w:rsidRPr="002124AB">
        <w:rPr>
          <w:rFonts w:asciiTheme="minorHAnsi" w:hAnsiTheme="minorHAnsi" w:cs="Calibri"/>
          <w:snapToGrid w:val="0"/>
          <w:sz w:val="24"/>
          <w:szCs w:val="24"/>
          <w:vertAlign w:val="superscript"/>
        </w:rPr>
        <w:t>rd</w:t>
      </w:r>
      <w:r w:rsidR="00EF7F72" w:rsidRPr="002124AB">
        <w:rPr>
          <w:rFonts w:asciiTheme="minorHAnsi" w:hAnsiTheme="minorHAnsi" w:cs="Calibri"/>
          <w:snapToGrid w:val="0"/>
          <w:sz w:val="24"/>
          <w:szCs w:val="24"/>
        </w:rPr>
        <w:t xml:space="preserve"> party vendors</w:t>
      </w:r>
    </w:p>
    <w:p w:rsidR="000D1405" w:rsidRPr="002124AB" w:rsidRDefault="00256308" w:rsidP="00843840">
      <w:pPr>
        <w:widowControl w:val="0"/>
        <w:numPr>
          <w:ilvl w:val="1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Created</w:t>
      </w:r>
      <w:r w:rsidR="00C9572D" w:rsidRPr="002124AB">
        <w:rPr>
          <w:rFonts w:asciiTheme="minorHAnsi" w:hAnsiTheme="minorHAnsi" w:cs="Calibri"/>
          <w:snapToGrid w:val="0"/>
          <w:sz w:val="24"/>
          <w:szCs w:val="24"/>
        </w:rPr>
        <w:t xml:space="preserve"> RFP</w:t>
      </w:r>
      <w:r w:rsidR="000D1405" w:rsidRPr="002124AB">
        <w:rPr>
          <w:rFonts w:asciiTheme="minorHAnsi" w:hAnsiTheme="minorHAnsi" w:cs="Calibri"/>
          <w:snapToGrid w:val="0"/>
          <w:sz w:val="24"/>
          <w:szCs w:val="24"/>
        </w:rPr>
        <w:t xml:space="preserve"> strategy and </w:t>
      </w:r>
      <w:r w:rsidR="00B27C12" w:rsidRPr="002124AB">
        <w:rPr>
          <w:rFonts w:asciiTheme="minorHAnsi" w:hAnsiTheme="minorHAnsi" w:cs="Calibri"/>
          <w:snapToGrid w:val="0"/>
          <w:sz w:val="24"/>
          <w:szCs w:val="24"/>
        </w:rPr>
        <w:t>implement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ed</w:t>
      </w:r>
      <w:r w:rsidR="000D1405" w:rsidRPr="002124AB">
        <w:rPr>
          <w:rFonts w:asciiTheme="minorHAnsi" w:hAnsiTheme="minorHAnsi" w:cs="Calibri"/>
          <w:snapToGrid w:val="0"/>
          <w:sz w:val="24"/>
          <w:szCs w:val="24"/>
        </w:rPr>
        <w:t xml:space="preserve"> vendor delivery acceptance policies and processes</w:t>
      </w:r>
    </w:p>
    <w:p w:rsidR="00646EF4" w:rsidRPr="002124AB" w:rsidRDefault="00B27C12" w:rsidP="00843840">
      <w:pPr>
        <w:widowControl w:val="0"/>
        <w:numPr>
          <w:ilvl w:val="1"/>
          <w:numId w:val="6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Led </w:t>
      </w:r>
      <w:r w:rsidR="009F686F" w:rsidRPr="002124AB">
        <w:rPr>
          <w:rFonts w:asciiTheme="minorHAnsi" w:hAnsiTheme="minorHAnsi" w:cs="Calibri"/>
          <w:snapToGrid w:val="0"/>
          <w:sz w:val="24"/>
          <w:szCs w:val="24"/>
        </w:rPr>
        <w:t>MSA</w:t>
      </w:r>
      <w:r w:rsidR="001B2C6B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651898" w:rsidRPr="002124AB">
        <w:rPr>
          <w:rFonts w:asciiTheme="minorHAnsi" w:hAnsiTheme="minorHAnsi" w:cs="Calibri"/>
          <w:snapToGrid w:val="0"/>
          <w:sz w:val="24"/>
          <w:szCs w:val="24"/>
        </w:rPr>
        <w:t>and SOW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 development and </w:t>
      </w:r>
      <w:r w:rsidR="00EB02AD" w:rsidRPr="002124AB">
        <w:rPr>
          <w:rFonts w:asciiTheme="minorHAnsi" w:hAnsiTheme="minorHAnsi" w:cs="Calibri"/>
          <w:snapToGrid w:val="0"/>
          <w:sz w:val="24"/>
          <w:szCs w:val="24"/>
        </w:rPr>
        <w:t xml:space="preserve">negotiations </w:t>
      </w:r>
      <w:r w:rsidR="00787BA5" w:rsidRPr="002124AB">
        <w:rPr>
          <w:rFonts w:asciiTheme="minorHAnsi" w:hAnsiTheme="minorHAnsi" w:cs="Calibri"/>
          <w:snapToGrid w:val="0"/>
          <w:sz w:val="24"/>
          <w:szCs w:val="24"/>
        </w:rPr>
        <w:t>for multiple projects and vendors</w:t>
      </w:r>
    </w:p>
    <w:p w:rsidR="001B2C6B" w:rsidRPr="002124AB" w:rsidRDefault="001B2C6B" w:rsidP="00F93D0C">
      <w:pPr>
        <w:widowControl w:val="0"/>
        <w:rPr>
          <w:rFonts w:asciiTheme="minorHAnsi" w:hAnsiTheme="minorHAnsi" w:cs="Calibri"/>
          <w:b/>
          <w:snapToGrid w:val="0"/>
          <w:sz w:val="24"/>
          <w:szCs w:val="22"/>
        </w:rPr>
      </w:pPr>
    </w:p>
    <w:p w:rsidR="00F93D0C" w:rsidRPr="002124AB" w:rsidRDefault="00B9678A" w:rsidP="00F93D0C">
      <w:pPr>
        <w:widowControl w:val="0"/>
        <w:rPr>
          <w:rFonts w:asciiTheme="minorHAnsi" w:hAnsiTheme="minorHAnsi" w:cs="Calibri"/>
          <w:i/>
          <w:snapToGrid w:val="0"/>
          <w:sz w:val="24"/>
          <w:szCs w:val="22"/>
        </w:rPr>
      </w:pP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>Senior</w:t>
      </w:r>
      <w:r w:rsidR="0078601D"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 IT</w:t>
      </w: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 </w:t>
      </w:r>
      <w:r w:rsidR="00F93D0C"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Project Manager, </w:t>
      </w:r>
      <w:r w:rsidR="008B6E3F" w:rsidRPr="002124AB">
        <w:rPr>
          <w:rFonts w:asciiTheme="minorHAnsi" w:hAnsiTheme="minorHAnsi" w:cs="Calibri"/>
          <w:i/>
          <w:snapToGrid w:val="0"/>
          <w:sz w:val="24"/>
          <w:szCs w:val="22"/>
        </w:rPr>
        <w:t>C</w:t>
      </w:r>
      <w:r w:rsidR="00741EA3" w:rsidRPr="002124AB">
        <w:rPr>
          <w:rFonts w:asciiTheme="minorHAnsi" w:hAnsiTheme="minorHAnsi" w:cs="Calibri"/>
          <w:i/>
          <w:snapToGrid w:val="0"/>
          <w:sz w:val="24"/>
          <w:szCs w:val="22"/>
        </w:rPr>
        <w:t>DG (a Boeing company)</w:t>
      </w:r>
      <w:r w:rsidR="00A23A0C"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,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i</w:t>
      </w:r>
      <w:r w:rsidR="0078601D" w:rsidRPr="002124AB">
        <w:rPr>
          <w:rFonts w:asciiTheme="minorHAnsi" w:hAnsiTheme="minorHAnsi" w:cs="Calibri"/>
          <w:i/>
          <w:snapToGrid w:val="0"/>
          <w:sz w:val="24"/>
          <w:szCs w:val="22"/>
        </w:rPr>
        <w:t>nteractive</w:t>
      </w:r>
      <w:r w:rsidR="00C27786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s</w:t>
      </w:r>
      <w:r w:rsidR="008B6E3F" w:rsidRPr="002124AB">
        <w:rPr>
          <w:rFonts w:asciiTheme="minorHAnsi" w:hAnsiTheme="minorHAnsi" w:cs="Calibri"/>
          <w:i/>
          <w:snapToGrid w:val="0"/>
          <w:sz w:val="24"/>
          <w:szCs w:val="22"/>
        </w:rPr>
        <w:t>olutions</w:t>
      </w:r>
      <w:r w:rsidR="008B6E3F" w:rsidRPr="002124AB">
        <w:rPr>
          <w:rFonts w:asciiTheme="minorHAnsi" w:hAnsiTheme="minorHAnsi" w:cs="Calibri"/>
          <w:snapToGrid w:val="0"/>
          <w:sz w:val="24"/>
          <w:szCs w:val="22"/>
        </w:rPr>
        <w:t xml:space="preserve">, </w:t>
      </w:r>
      <w:r w:rsidR="00535605" w:rsidRPr="002124AB">
        <w:rPr>
          <w:rFonts w:asciiTheme="minorHAnsi" w:hAnsiTheme="minorHAnsi" w:cs="Calibri"/>
          <w:snapToGrid w:val="0"/>
          <w:sz w:val="24"/>
          <w:szCs w:val="22"/>
        </w:rPr>
        <w:t>0</w:t>
      </w:r>
      <w:r w:rsidR="00240384" w:rsidRPr="002124AB">
        <w:rPr>
          <w:rFonts w:asciiTheme="minorHAnsi" w:hAnsiTheme="minorHAnsi" w:cs="Calibri"/>
          <w:i/>
          <w:snapToGrid w:val="0"/>
          <w:sz w:val="24"/>
          <w:szCs w:val="22"/>
        </w:rPr>
        <w:t>9/11 – 09/12</w:t>
      </w:r>
      <w:r w:rsidR="000646B2">
        <w:rPr>
          <w:rFonts w:asciiTheme="minorHAnsi" w:hAnsiTheme="minorHAnsi" w:cs="Calibri"/>
          <w:i/>
          <w:snapToGrid w:val="0"/>
          <w:sz w:val="24"/>
          <w:szCs w:val="22"/>
        </w:rPr>
        <w:t xml:space="preserve"> (FTE)</w:t>
      </w:r>
    </w:p>
    <w:p w:rsidR="00F93D0C" w:rsidRPr="002124AB" w:rsidRDefault="00D023FD" w:rsidP="00317000">
      <w:pPr>
        <w:widowControl w:val="0"/>
        <w:numPr>
          <w:ilvl w:val="0"/>
          <w:numId w:val="5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D</w:t>
      </w:r>
      <w:r w:rsidR="00535605" w:rsidRPr="002124AB">
        <w:rPr>
          <w:rFonts w:asciiTheme="minorHAnsi" w:hAnsiTheme="minorHAnsi" w:cs="Calibri"/>
          <w:snapToGrid w:val="0"/>
          <w:sz w:val="24"/>
          <w:szCs w:val="24"/>
        </w:rPr>
        <w:t>eliver</w:t>
      </w:r>
      <w:r w:rsidR="009B53EC" w:rsidRPr="002124AB">
        <w:rPr>
          <w:rFonts w:asciiTheme="minorHAnsi" w:hAnsiTheme="minorHAnsi" w:cs="Calibri"/>
          <w:snapToGrid w:val="0"/>
          <w:sz w:val="24"/>
          <w:szCs w:val="24"/>
        </w:rPr>
        <w:t>ed</w:t>
      </w:r>
      <w:r w:rsidR="002079A9" w:rsidRPr="002124AB">
        <w:rPr>
          <w:rFonts w:asciiTheme="minorHAnsi" w:hAnsiTheme="minorHAnsi" w:cs="Calibri"/>
          <w:snapToGrid w:val="0"/>
          <w:sz w:val="24"/>
          <w:szCs w:val="24"/>
        </w:rPr>
        <w:t xml:space="preserve"> mobile </w:t>
      </w:r>
      <w:r w:rsidR="000E36D9" w:rsidRPr="002124AB">
        <w:rPr>
          <w:rFonts w:asciiTheme="minorHAnsi" w:hAnsiTheme="minorHAnsi" w:cs="Calibri"/>
          <w:snapToGrid w:val="0"/>
          <w:sz w:val="24"/>
          <w:szCs w:val="24"/>
        </w:rPr>
        <w:t>and</w:t>
      </w:r>
      <w:r w:rsidR="00392ACA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787BA5" w:rsidRPr="002124AB">
        <w:rPr>
          <w:rFonts w:asciiTheme="minorHAnsi" w:hAnsiTheme="minorHAnsi" w:cs="Calibri"/>
          <w:snapToGrid w:val="0"/>
          <w:sz w:val="24"/>
          <w:szCs w:val="24"/>
        </w:rPr>
        <w:t xml:space="preserve">web-based </w:t>
      </w:r>
      <w:r w:rsidR="00392ACA" w:rsidRPr="002124AB">
        <w:rPr>
          <w:rFonts w:asciiTheme="minorHAnsi" w:hAnsiTheme="minorHAnsi" w:cs="Calibri"/>
          <w:snapToGrid w:val="0"/>
          <w:sz w:val="24"/>
          <w:szCs w:val="24"/>
        </w:rPr>
        <w:t xml:space="preserve">multimedia </w:t>
      </w:r>
      <w:r w:rsidR="009A5941" w:rsidRPr="002124AB">
        <w:rPr>
          <w:rFonts w:asciiTheme="minorHAnsi" w:hAnsiTheme="minorHAnsi" w:cs="Calibri"/>
          <w:snapToGrid w:val="0"/>
          <w:sz w:val="24"/>
          <w:szCs w:val="24"/>
        </w:rPr>
        <w:t xml:space="preserve">eLearning </w:t>
      </w:r>
      <w:r w:rsidR="00F93D0C" w:rsidRPr="002124AB">
        <w:rPr>
          <w:rFonts w:asciiTheme="minorHAnsi" w:hAnsiTheme="minorHAnsi" w:cs="Calibri"/>
          <w:snapToGrid w:val="0"/>
          <w:sz w:val="24"/>
          <w:szCs w:val="24"/>
        </w:rPr>
        <w:t>projects</w:t>
      </w:r>
      <w:r w:rsidR="00ED7A04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0646B2">
        <w:rPr>
          <w:rFonts w:asciiTheme="minorHAnsi" w:hAnsiTheme="minorHAnsi" w:cs="Calibri"/>
          <w:snapToGrid w:val="0"/>
          <w:sz w:val="24"/>
          <w:szCs w:val="24"/>
        </w:rPr>
        <w:t xml:space="preserve">using virtual teams </w:t>
      </w:r>
      <w:r w:rsidR="009A5941" w:rsidRPr="002124AB">
        <w:rPr>
          <w:rFonts w:asciiTheme="minorHAnsi" w:hAnsiTheme="minorHAnsi" w:cs="Calibri"/>
          <w:snapToGrid w:val="0"/>
          <w:sz w:val="24"/>
          <w:szCs w:val="24"/>
        </w:rPr>
        <w:t>for the aerospace industry</w:t>
      </w:r>
    </w:p>
    <w:p w:rsidR="00F93D0C" w:rsidRPr="002124AB" w:rsidRDefault="00F93D0C" w:rsidP="00F81A12">
      <w:pPr>
        <w:widowControl w:val="0"/>
        <w:rPr>
          <w:rFonts w:asciiTheme="minorHAnsi" w:hAnsiTheme="minorHAnsi" w:cs="Calibri"/>
          <w:b/>
          <w:snapToGrid w:val="0"/>
          <w:sz w:val="24"/>
          <w:szCs w:val="22"/>
        </w:rPr>
      </w:pPr>
    </w:p>
    <w:p w:rsidR="00D62081" w:rsidRPr="002124AB" w:rsidRDefault="00D62081" w:rsidP="00F81A12">
      <w:pPr>
        <w:widowControl w:val="0"/>
        <w:rPr>
          <w:rFonts w:asciiTheme="minorHAnsi" w:hAnsiTheme="minorHAnsi" w:cs="Calibri"/>
          <w:i/>
          <w:snapToGrid w:val="0"/>
          <w:sz w:val="24"/>
          <w:szCs w:val="22"/>
        </w:rPr>
      </w:pP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>Project Manager</w:t>
      </w:r>
      <w:r w:rsidR="0078601D" w:rsidRPr="002124AB">
        <w:rPr>
          <w:rFonts w:asciiTheme="minorHAnsi" w:hAnsiTheme="minorHAnsi" w:cs="Calibri"/>
          <w:b/>
          <w:snapToGrid w:val="0"/>
          <w:sz w:val="24"/>
          <w:szCs w:val="22"/>
        </w:rPr>
        <w:t>/Web Producer</w:t>
      </w: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, </w:t>
      </w:r>
      <w:r w:rsidR="0078601D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Microsoft,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e</w:t>
      </w:r>
      <w:r w:rsidR="0078601D" w:rsidRPr="002124AB">
        <w:rPr>
          <w:rFonts w:asciiTheme="minorHAnsi" w:hAnsiTheme="minorHAnsi" w:cs="Calibri"/>
          <w:i/>
          <w:snapToGrid w:val="0"/>
          <w:sz w:val="24"/>
          <w:szCs w:val="22"/>
        </w:rPr>
        <w:t>ntertainment &amp;</w:t>
      </w:r>
      <w:r w:rsidR="00445ABD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d</w:t>
      </w:r>
      <w:r w:rsidR="00445ABD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evices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d</w:t>
      </w:r>
      <w:r w:rsidR="0075272A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ivision, </w:t>
      </w:r>
      <w:r w:rsidR="00535605" w:rsidRPr="002124AB">
        <w:rPr>
          <w:rFonts w:asciiTheme="minorHAnsi" w:hAnsiTheme="minorHAnsi" w:cs="Calibri"/>
          <w:i/>
          <w:snapToGrid w:val="0"/>
          <w:sz w:val="24"/>
          <w:szCs w:val="22"/>
        </w:rPr>
        <w:t>0</w:t>
      </w:r>
      <w:r w:rsidR="0075272A" w:rsidRPr="002124AB">
        <w:rPr>
          <w:rFonts w:asciiTheme="minorHAnsi" w:hAnsiTheme="minorHAnsi" w:cs="Calibri"/>
          <w:i/>
          <w:snapToGrid w:val="0"/>
          <w:sz w:val="24"/>
          <w:szCs w:val="22"/>
        </w:rPr>
        <w:t>9</w:t>
      </w:r>
      <w:r w:rsidR="007F489C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/10 – </w:t>
      </w:r>
      <w:r w:rsidR="00535605" w:rsidRPr="002124AB">
        <w:rPr>
          <w:rFonts w:asciiTheme="minorHAnsi" w:hAnsiTheme="minorHAnsi" w:cs="Calibri"/>
          <w:i/>
          <w:snapToGrid w:val="0"/>
          <w:sz w:val="24"/>
          <w:szCs w:val="22"/>
        </w:rPr>
        <w:t>0</w:t>
      </w:r>
      <w:r w:rsidR="007F489C" w:rsidRPr="002124AB">
        <w:rPr>
          <w:rFonts w:asciiTheme="minorHAnsi" w:hAnsiTheme="minorHAnsi" w:cs="Calibri"/>
          <w:i/>
          <w:snapToGrid w:val="0"/>
          <w:sz w:val="24"/>
          <w:szCs w:val="22"/>
        </w:rPr>
        <w:t>9/</w:t>
      </w:r>
      <w:r w:rsidR="00F93D0C" w:rsidRPr="002124AB">
        <w:rPr>
          <w:rFonts w:asciiTheme="minorHAnsi" w:hAnsiTheme="minorHAnsi" w:cs="Calibri"/>
          <w:i/>
          <w:snapToGrid w:val="0"/>
          <w:sz w:val="24"/>
          <w:szCs w:val="22"/>
        </w:rPr>
        <w:t>11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 xml:space="preserve"> (Volt)</w:t>
      </w:r>
    </w:p>
    <w:p w:rsidR="00BD70EB" w:rsidRPr="002124AB" w:rsidRDefault="00BD1BC8" w:rsidP="00317000">
      <w:pPr>
        <w:widowControl w:val="0"/>
        <w:numPr>
          <w:ilvl w:val="0"/>
          <w:numId w:val="4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Managed multiple</w:t>
      </w:r>
      <w:r w:rsidR="001D40FA" w:rsidRPr="002124AB">
        <w:rPr>
          <w:rFonts w:asciiTheme="minorHAnsi" w:hAnsiTheme="minorHAnsi" w:cs="Calibri"/>
          <w:snapToGrid w:val="0"/>
          <w:sz w:val="24"/>
          <w:szCs w:val="24"/>
        </w:rPr>
        <w:t xml:space="preserve"> customer</w:t>
      </w:r>
      <w:r w:rsidR="006B4756" w:rsidRPr="002124AB">
        <w:rPr>
          <w:rFonts w:asciiTheme="minorHAnsi" w:hAnsiTheme="minorHAnsi" w:cs="Calibri"/>
          <w:snapToGrid w:val="0"/>
          <w:sz w:val="24"/>
          <w:szCs w:val="24"/>
        </w:rPr>
        <w:t xml:space="preserve"> support </w:t>
      </w:r>
      <w:r w:rsidR="00F93D0C" w:rsidRPr="002124AB">
        <w:rPr>
          <w:rFonts w:asciiTheme="minorHAnsi" w:hAnsiTheme="minorHAnsi" w:cs="Calibri"/>
          <w:snapToGrid w:val="0"/>
          <w:sz w:val="24"/>
          <w:szCs w:val="24"/>
        </w:rPr>
        <w:t>projects for</w:t>
      </w:r>
      <w:r w:rsidR="00CE5616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Windows </w:t>
      </w:r>
      <w:r w:rsidR="007E347B">
        <w:rPr>
          <w:rFonts w:asciiTheme="minorHAnsi" w:hAnsiTheme="minorHAnsi" w:cs="Calibri"/>
          <w:snapToGrid w:val="0"/>
          <w:sz w:val="24"/>
          <w:szCs w:val="24"/>
        </w:rPr>
        <w:t>Phone/Xbox/Zune and</w:t>
      </w:r>
      <w:r w:rsidR="0078601D" w:rsidRPr="002124AB">
        <w:rPr>
          <w:rFonts w:asciiTheme="minorHAnsi" w:hAnsiTheme="minorHAnsi" w:cs="Calibri"/>
          <w:snapToGrid w:val="0"/>
          <w:sz w:val="24"/>
          <w:szCs w:val="24"/>
        </w:rPr>
        <w:t xml:space="preserve"> served as web producer for support.xbox.com hardware wizards</w:t>
      </w:r>
    </w:p>
    <w:p w:rsidR="00D62081" w:rsidRPr="002124AB" w:rsidRDefault="00D62081" w:rsidP="00F81A12">
      <w:pPr>
        <w:widowControl w:val="0"/>
        <w:rPr>
          <w:rFonts w:asciiTheme="minorHAnsi" w:hAnsiTheme="minorHAnsi" w:cs="Calibri"/>
          <w:b/>
          <w:snapToGrid w:val="0"/>
          <w:sz w:val="24"/>
          <w:szCs w:val="22"/>
        </w:rPr>
      </w:pPr>
    </w:p>
    <w:p w:rsidR="00F81A12" w:rsidRPr="002124AB" w:rsidRDefault="00847787" w:rsidP="00F81A12">
      <w:pPr>
        <w:widowControl w:val="0"/>
        <w:rPr>
          <w:rFonts w:asciiTheme="minorHAnsi" w:hAnsiTheme="minorHAnsi" w:cs="Calibri"/>
          <w:snapToGrid w:val="0"/>
          <w:sz w:val="24"/>
          <w:szCs w:val="22"/>
        </w:rPr>
      </w:pPr>
      <w:r w:rsidRPr="002124AB">
        <w:rPr>
          <w:rFonts w:asciiTheme="minorHAnsi" w:hAnsiTheme="minorHAnsi" w:cs="Calibri"/>
          <w:b/>
          <w:snapToGrid w:val="0"/>
          <w:sz w:val="24"/>
          <w:szCs w:val="22"/>
        </w:rPr>
        <w:t>Technical</w:t>
      </w:r>
      <w:r w:rsidR="00907A5D" w:rsidRPr="002124AB">
        <w:rPr>
          <w:rFonts w:asciiTheme="minorHAnsi" w:hAnsiTheme="minorHAnsi" w:cs="Calibri"/>
          <w:b/>
          <w:snapToGrid w:val="0"/>
          <w:sz w:val="24"/>
          <w:szCs w:val="22"/>
        </w:rPr>
        <w:t xml:space="preserve"> </w:t>
      </w:r>
      <w:r w:rsidR="00F81A12" w:rsidRPr="002124AB">
        <w:rPr>
          <w:rFonts w:asciiTheme="minorHAnsi" w:hAnsiTheme="minorHAnsi" w:cs="Calibri"/>
          <w:b/>
          <w:snapToGrid w:val="0"/>
          <w:sz w:val="24"/>
          <w:szCs w:val="22"/>
        </w:rPr>
        <w:t>Project Manager</w:t>
      </w:r>
      <w:r w:rsidR="00F81A12" w:rsidRPr="002124AB">
        <w:rPr>
          <w:rFonts w:asciiTheme="minorHAnsi" w:hAnsiTheme="minorHAnsi" w:cs="Calibri"/>
          <w:b/>
          <w:i/>
          <w:snapToGrid w:val="0"/>
          <w:sz w:val="24"/>
          <w:szCs w:val="22"/>
        </w:rPr>
        <w:t xml:space="preserve">, </w:t>
      </w:r>
      <w:r w:rsidR="00F81A12" w:rsidRPr="002124AB">
        <w:rPr>
          <w:rFonts w:asciiTheme="minorHAnsi" w:hAnsiTheme="minorHAnsi" w:cs="Calibri"/>
          <w:i/>
          <w:snapToGrid w:val="0"/>
          <w:color w:val="000000"/>
          <w:sz w:val="24"/>
          <w:szCs w:val="22"/>
        </w:rPr>
        <w:t>Education Dynamics</w:t>
      </w:r>
      <w:r w:rsidR="00834842" w:rsidRPr="002124AB">
        <w:rPr>
          <w:rFonts w:asciiTheme="minorHAnsi" w:hAnsiTheme="minorHAnsi" w:cs="Calibri"/>
          <w:i/>
          <w:snapToGrid w:val="0"/>
          <w:sz w:val="24"/>
          <w:szCs w:val="22"/>
        </w:rPr>
        <w:t>,</w:t>
      </w:r>
      <w:r w:rsidR="00994D9F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t</w:t>
      </w:r>
      <w:r w:rsidR="00994D9F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echnology </w:t>
      </w:r>
      <w:r w:rsidR="001F6ED1">
        <w:rPr>
          <w:rFonts w:asciiTheme="minorHAnsi" w:hAnsiTheme="minorHAnsi" w:cs="Calibri"/>
          <w:i/>
          <w:snapToGrid w:val="0"/>
          <w:sz w:val="24"/>
          <w:szCs w:val="22"/>
        </w:rPr>
        <w:t>t</w:t>
      </w:r>
      <w:r w:rsidR="00994D9F" w:rsidRPr="002124AB">
        <w:rPr>
          <w:rFonts w:asciiTheme="minorHAnsi" w:hAnsiTheme="minorHAnsi" w:cs="Calibri"/>
          <w:i/>
          <w:snapToGrid w:val="0"/>
          <w:sz w:val="24"/>
          <w:szCs w:val="22"/>
        </w:rPr>
        <w:t>eam</w:t>
      </w:r>
      <w:r w:rsidR="00D023FD" w:rsidRPr="002124AB">
        <w:rPr>
          <w:rFonts w:asciiTheme="minorHAnsi" w:hAnsiTheme="minorHAnsi" w:cs="Calibri"/>
          <w:i/>
          <w:snapToGrid w:val="0"/>
          <w:sz w:val="24"/>
          <w:szCs w:val="22"/>
        </w:rPr>
        <w:t>,</w:t>
      </w:r>
      <w:r w:rsidR="00834842" w:rsidRPr="002124AB">
        <w:rPr>
          <w:rFonts w:asciiTheme="minorHAnsi" w:hAnsiTheme="minorHAnsi" w:cs="Calibri"/>
          <w:snapToGrid w:val="0"/>
          <w:sz w:val="24"/>
          <w:szCs w:val="22"/>
        </w:rPr>
        <w:t xml:space="preserve"> </w:t>
      </w:r>
      <w:r w:rsidR="00834842" w:rsidRPr="002124AB">
        <w:rPr>
          <w:rFonts w:asciiTheme="minorHAnsi" w:hAnsiTheme="minorHAnsi" w:cs="Calibri"/>
          <w:i/>
          <w:snapToGrid w:val="0"/>
          <w:sz w:val="24"/>
          <w:szCs w:val="22"/>
        </w:rPr>
        <w:t>02/08–06/10</w:t>
      </w:r>
      <w:r w:rsidR="000646B2">
        <w:rPr>
          <w:rFonts w:asciiTheme="minorHAnsi" w:hAnsiTheme="minorHAnsi" w:cs="Calibri"/>
          <w:i/>
          <w:snapToGrid w:val="0"/>
          <w:sz w:val="24"/>
          <w:szCs w:val="22"/>
        </w:rPr>
        <w:t xml:space="preserve"> (FTE)</w:t>
      </w:r>
    </w:p>
    <w:p w:rsidR="00B67887" w:rsidRPr="002124AB" w:rsidRDefault="00F04D43" w:rsidP="00317000">
      <w:pPr>
        <w:widowControl w:val="0"/>
        <w:numPr>
          <w:ilvl w:val="0"/>
          <w:numId w:val="2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Managed</w:t>
      </w:r>
      <w:r w:rsidR="001846B7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C9572D" w:rsidRPr="002124AB">
        <w:rPr>
          <w:rFonts w:asciiTheme="minorHAnsi" w:hAnsiTheme="minorHAnsi" w:cs="Calibri"/>
          <w:snapToGrid w:val="0"/>
          <w:sz w:val="24"/>
          <w:szCs w:val="24"/>
        </w:rPr>
        <w:t xml:space="preserve">web-based 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projects</w:t>
      </w:r>
      <w:r w:rsidR="005F1E39" w:rsidRPr="002124AB">
        <w:rPr>
          <w:rFonts w:asciiTheme="minorHAnsi" w:hAnsiTheme="minorHAnsi" w:cs="Calibri"/>
          <w:snapToGrid w:val="0"/>
          <w:sz w:val="24"/>
          <w:szCs w:val="24"/>
        </w:rPr>
        <w:t>, process improvement,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 and</w:t>
      </w:r>
      <w:r w:rsidR="001846B7"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workflow</w:t>
      </w:r>
      <w:r w:rsidR="005F1E39" w:rsidRPr="002124AB">
        <w:rPr>
          <w:rFonts w:asciiTheme="minorHAnsi" w:hAnsiTheme="minorHAnsi" w:cs="Calibri"/>
          <w:snapToGrid w:val="0"/>
          <w:sz w:val="24"/>
          <w:szCs w:val="24"/>
        </w:rPr>
        <w:t>/resource planning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7C698B" w:rsidRPr="002124AB">
        <w:rPr>
          <w:rFonts w:asciiTheme="minorHAnsi" w:hAnsiTheme="minorHAnsi" w:cs="Calibri"/>
          <w:snapToGrid w:val="0"/>
          <w:sz w:val="24"/>
          <w:szCs w:val="24"/>
        </w:rPr>
        <w:t>for online lead marketing organization</w:t>
      </w:r>
      <w:r w:rsidR="004E2485" w:rsidRPr="002124AB">
        <w:rPr>
          <w:rFonts w:asciiTheme="minorHAnsi" w:hAnsiTheme="minorHAnsi" w:cs="Calibri"/>
          <w:snapToGrid w:val="0"/>
          <w:sz w:val="24"/>
          <w:szCs w:val="24"/>
        </w:rPr>
        <w:t xml:space="preserve"> that averaged 40</w:t>
      </w:r>
      <w:r w:rsidR="00741EA3" w:rsidRPr="002124AB">
        <w:rPr>
          <w:rFonts w:asciiTheme="minorHAnsi" w:hAnsiTheme="minorHAnsi" w:cs="Calibri"/>
          <w:snapToGrid w:val="0"/>
          <w:sz w:val="24"/>
          <w:szCs w:val="24"/>
        </w:rPr>
        <w:t>K distinct hits and 8K leads per day</w:t>
      </w:r>
    </w:p>
    <w:p w:rsidR="0049122B" w:rsidRPr="002124AB" w:rsidRDefault="0049122B" w:rsidP="0061337A">
      <w:pPr>
        <w:widowControl w:val="0"/>
        <w:ind w:left="1800" w:hanging="1800"/>
        <w:rPr>
          <w:rFonts w:asciiTheme="minorHAnsi" w:hAnsiTheme="minorHAnsi" w:cs="Calibri"/>
          <w:b/>
          <w:snapToGrid w:val="0"/>
          <w:color w:val="000000"/>
          <w:sz w:val="28"/>
          <w:szCs w:val="24"/>
        </w:rPr>
      </w:pPr>
    </w:p>
    <w:p w:rsidR="0061337A" w:rsidRPr="002124AB" w:rsidRDefault="0061337A" w:rsidP="0061337A">
      <w:pPr>
        <w:widowControl w:val="0"/>
        <w:ind w:left="1800" w:hanging="1800"/>
        <w:rPr>
          <w:rFonts w:asciiTheme="minorHAnsi" w:hAnsiTheme="minorHAnsi" w:cs="Calibri"/>
          <w:b/>
          <w:snapToGrid w:val="0"/>
          <w:color w:val="000000"/>
          <w:sz w:val="28"/>
          <w:szCs w:val="24"/>
        </w:rPr>
      </w:pPr>
      <w:r w:rsidRPr="002124AB">
        <w:rPr>
          <w:rFonts w:asciiTheme="minorHAnsi" w:hAnsiTheme="minorHAnsi" w:cs="Calibri"/>
          <w:b/>
          <w:snapToGrid w:val="0"/>
          <w:color w:val="000000"/>
          <w:sz w:val="28"/>
          <w:szCs w:val="24"/>
        </w:rPr>
        <w:t>RELATED EXPERIENCE</w:t>
      </w:r>
    </w:p>
    <w:p w:rsidR="0061337A" w:rsidRPr="002124AB" w:rsidRDefault="0061337A" w:rsidP="0061337A">
      <w:pPr>
        <w:widowControl w:val="0"/>
        <w:ind w:left="1800" w:hanging="1800"/>
        <w:rPr>
          <w:rFonts w:asciiTheme="minorHAnsi" w:hAnsiTheme="minorHAnsi" w:cs="Calibri"/>
          <w:b/>
          <w:snapToGrid w:val="0"/>
          <w:color w:val="000000"/>
          <w:sz w:val="24"/>
          <w:szCs w:val="22"/>
        </w:rPr>
      </w:pPr>
    </w:p>
    <w:p w:rsidR="002C17DA" w:rsidRPr="002124AB" w:rsidRDefault="00BF09C0" w:rsidP="00D8780B">
      <w:pPr>
        <w:widowControl w:val="0"/>
        <w:rPr>
          <w:rFonts w:asciiTheme="minorHAnsi" w:hAnsiTheme="minorHAnsi" w:cs="Calibri"/>
          <w:snapToGrid w:val="0"/>
          <w:sz w:val="24"/>
        </w:rPr>
      </w:pPr>
      <w:r w:rsidRPr="002124AB">
        <w:rPr>
          <w:rFonts w:asciiTheme="minorHAnsi" w:hAnsiTheme="minorHAnsi" w:cs="Calibri"/>
          <w:b/>
          <w:snapToGrid w:val="0"/>
          <w:sz w:val="24"/>
        </w:rPr>
        <w:t xml:space="preserve">Senior </w:t>
      </w:r>
      <w:r w:rsidR="00EF47E8" w:rsidRPr="002124AB">
        <w:rPr>
          <w:rFonts w:asciiTheme="minorHAnsi" w:hAnsiTheme="minorHAnsi" w:cs="Calibri"/>
          <w:b/>
          <w:snapToGrid w:val="0"/>
          <w:sz w:val="24"/>
        </w:rPr>
        <w:t>Technical Writer</w:t>
      </w:r>
      <w:r w:rsidR="00A665BF" w:rsidRPr="002124AB">
        <w:rPr>
          <w:rFonts w:asciiTheme="minorHAnsi" w:hAnsiTheme="minorHAnsi" w:cs="Calibri"/>
          <w:b/>
          <w:snapToGrid w:val="0"/>
          <w:sz w:val="24"/>
        </w:rPr>
        <w:t>,</w:t>
      </w:r>
      <w:r w:rsidR="00E05967" w:rsidRPr="002124AB">
        <w:rPr>
          <w:rFonts w:asciiTheme="minorHAnsi" w:hAnsiTheme="minorHAnsi" w:cs="Calibri"/>
          <w:snapToGrid w:val="0"/>
          <w:sz w:val="24"/>
          <w:szCs w:val="22"/>
        </w:rPr>
        <w:t xml:space="preserve"> </w:t>
      </w:r>
      <w:r w:rsidR="00C1136C" w:rsidRPr="002124AB">
        <w:rPr>
          <w:rFonts w:asciiTheme="minorHAnsi" w:hAnsiTheme="minorHAnsi" w:cs="Calibri"/>
          <w:i/>
          <w:snapToGrid w:val="0"/>
          <w:sz w:val="24"/>
          <w:szCs w:val="22"/>
        </w:rPr>
        <w:t xml:space="preserve">1999 </w:t>
      </w:r>
      <w:r w:rsidR="004D3FA2" w:rsidRPr="002124AB">
        <w:rPr>
          <w:rFonts w:asciiTheme="minorHAnsi" w:hAnsiTheme="minorHAnsi" w:cs="Calibri"/>
          <w:i/>
          <w:snapToGrid w:val="0"/>
          <w:sz w:val="24"/>
          <w:szCs w:val="22"/>
        </w:rPr>
        <w:t>-2008</w:t>
      </w:r>
    </w:p>
    <w:p w:rsidR="00DB2BC8" w:rsidRPr="000646B2" w:rsidRDefault="002600F9" w:rsidP="00BD32C5">
      <w:pPr>
        <w:widowControl w:val="0"/>
        <w:numPr>
          <w:ilvl w:val="0"/>
          <w:numId w:val="7"/>
        </w:numPr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>Managed</w:t>
      </w:r>
      <w:r w:rsidR="00E05967" w:rsidRPr="000646B2">
        <w:rPr>
          <w:rFonts w:asciiTheme="minorHAnsi" w:hAnsiTheme="minorHAnsi" w:cs="Calibri"/>
          <w:snapToGrid w:val="0"/>
          <w:sz w:val="24"/>
          <w:szCs w:val="24"/>
        </w:rPr>
        <w:t xml:space="preserve"> projects</w:t>
      </w:r>
      <w:r w:rsidR="008C6E28" w:rsidRPr="000646B2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AB04B2" w:rsidRPr="000646B2">
        <w:rPr>
          <w:rFonts w:asciiTheme="minorHAnsi" w:hAnsiTheme="minorHAnsi" w:cs="Calibri"/>
          <w:snapToGrid w:val="0"/>
          <w:sz w:val="24"/>
          <w:szCs w:val="24"/>
        </w:rPr>
        <w:t xml:space="preserve">and </w:t>
      </w:r>
      <w:r w:rsidR="008E58DC" w:rsidRPr="000646B2">
        <w:rPr>
          <w:rFonts w:asciiTheme="minorHAnsi" w:hAnsiTheme="minorHAnsi" w:cs="Calibri"/>
          <w:snapToGrid w:val="0"/>
          <w:sz w:val="24"/>
          <w:szCs w:val="24"/>
        </w:rPr>
        <w:t>produced</w:t>
      </w:r>
      <w:r w:rsidR="008C6E28" w:rsidRPr="000646B2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E05967" w:rsidRPr="000646B2">
        <w:rPr>
          <w:rFonts w:asciiTheme="minorHAnsi" w:hAnsiTheme="minorHAnsi" w:cs="Calibri"/>
          <w:snapToGrid w:val="0"/>
          <w:sz w:val="24"/>
          <w:szCs w:val="24"/>
        </w:rPr>
        <w:t>technical content</w:t>
      </w:r>
      <w:r w:rsidR="00D201E2" w:rsidRPr="000646B2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r w:rsidR="00B44FC3">
        <w:rPr>
          <w:rFonts w:asciiTheme="minorHAnsi" w:hAnsiTheme="minorHAnsi" w:cs="Calibri"/>
          <w:snapToGrid w:val="0"/>
          <w:sz w:val="24"/>
          <w:szCs w:val="24"/>
        </w:rPr>
        <w:t>with special emphasis</w:t>
      </w:r>
      <w:r w:rsidR="008F1789">
        <w:rPr>
          <w:rFonts w:asciiTheme="minorHAnsi" w:hAnsiTheme="minorHAnsi" w:cs="Calibri"/>
          <w:snapToGrid w:val="0"/>
          <w:sz w:val="24"/>
          <w:szCs w:val="24"/>
        </w:rPr>
        <w:t xml:space="preserve"> in process documentation</w:t>
      </w:r>
    </w:p>
    <w:p w:rsidR="00701546" w:rsidRPr="002124AB" w:rsidRDefault="00701546" w:rsidP="00701546">
      <w:pPr>
        <w:widowControl w:val="0"/>
        <w:rPr>
          <w:rFonts w:asciiTheme="minorHAnsi" w:hAnsiTheme="minorHAnsi" w:cs="Calibri"/>
          <w:snapToGrid w:val="0"/>
          <w:sz w:val="22"/>
        </w:rPr>
      </w:pPr>
    </w:p>
    <w:p w:rsidR="00701546" w:rsidRPr="002124AB" w:rsidRDefault="00701546" w:rsidP="00701546">
      <w:pPr>
        <w:widowControl w:val="0"/>
        <w:rPr>
          <w:rFonts w:asciiTheme="minorHAnsi" w:hAnsiTheme="minorHAnsi" w:cs="Calibri"/>
          <w:b/>
          <w:snapToGrid w:val="0"/>
          <w:sz w:val="28"/>
          <w:szCs w:val="28"/>
        </w:rPr>
      </w:pPr>
      <w:r w:rsidRPr="002124AB">
        <w:rPr>
          <w:rFonts w:asciiTheme="minorHAnsi" w:hAnsiTheme="minorHAnsi" w:cs="Calibri"/>
          <w:b/>
          <w:snapToGrid w:val="0"/>
          <w:sz w:val="28"/>
          <w:szCs w:val="28"/>
        </w:rPr>
        <w:t>PROFESSIONAL CERTIFICATIONS</w:t>
      </w:r>
      <w:r w:rsidR="00E916BC">
        <w:rPr>
          <w:rFonts w:asciiTheme="minorHAnsi" w:hAnsiTheme="minorHAnsi" w:cs="Calibri"/>
          <w:b/>
          <w:snapToGrid w:val="0"/>
          <w:sz w:val="28"/>
          <w:szCs w:val="28"/>
        </w:rPr>
        <w:t xml:space="preserve"> &amp; AFFILIATIONS</w:t>
      </w:r>
    </w:p>
    <w:p w:rsidR="00701546" w:rsidRPr="002124AB" w:rsidRDefault="00701546" w:rsidP="00701546">
      <w:pPr>
        <w:widowControl w:val="0"/>
        <w:rPr>
          <w:rFonts w:asciiTheme="minorHAnsi" w:hAnsiTheme="minorHAnsi" w:cs="Calibri"/>
          <w:snapToGrid w:val="0"/>
          <w:sz w:val="22"/>
        </w:rPr>
      </w:pPr>
    </w:p>
    <w:p w:rsidR="00701546" w:rsidRPr="002124AB" w:rsidRDefault="00B158D1" w:rsidP="00701546">
      <w:pPr>
        <w:widowControl w:val="0"/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Project Management Professional (PMP)</w:t>
      </w:r>
    </w:p>
    <w:p w:rsidR="00701546" w:rsidRPr="002124AB" w:rsidRDefault="00701546" w:rsidP="00701546">
      <w:pPr>
        <w:widowControl w:val="0"/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Project Management Certificate, Bellevue College</w:t>
      </w:r>
    </w:p>
    <w:p w:rsidR="00701546" w:rsidRPr="002124AB" w:rsidRDefault="00701546" w:rsidP="00701546">
      <w:pPr>
        <w:widowControl w:val="0"/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Member, Project Management Institute (PMI)</w:t>
      </w:r>
    </w:p>
    <w:p w:rsidR="00701546" w:rsidRPr="002124AB" w:rsidRDefault="00701546" w:rsidP="00701546">
      <w:pPr>
        <w:widowControl w:val="0"/>
        <w:rPr>
          <w:rFonts w:asciiTheme="minorHAnsi" w:hAnsiTheme="minorHAnsi" w:cs="Calibri"/>
          <w:snapToGrid w:val="0"/>
          <w:sz w:val="22"/>
        </w:rPr>
      </w:pPr>
    </w:p>
    <w:p w:rsidR="00D201E2" w:rsidRPr="002124AB" w:rsidRDefault="00D201E2" w:rsidP="00D201E2">
      <w:pPr>
        <w:widowControl w:val="0"/>
        <w:ind w:left="1800" w:hanging="1800"/>
        <w:rPr>
          <w:rFonts w:asciiTheme="minorHAnsi" w:hAnsiTheme="minorHAnsi" w:cs="Calibri"/>
          <w:b/>
          <w:snapToGrid w:val="0"/>
          <w:color w:val="000000"/>
          <w:sz w:val="28"/>
          <w:szCs w:val="24"/>
        </w:rPr>
      </w:pPr>
      <w:r w:rsidRPr="002124AB">
        <w:rPr>
          <w:rFonts w:asciiTheme="minorHAnsi" w:hAnsiTheme="minorHAnsi" w:cs="Calibri"/>
          <w:b/>
          <w:snapToGrid w:val="0"/>
          <w:color w:val="000000"/>
          <w:sz w:val="28"/>
          <w:szCs w:val="24"/>
        </w:rPr>
        <w:t>EDUCATION</w:t>
      </w:r>
    </w:p>
    <w:p w:rsidR="00D201E2" w:rsidRPr="002124AB" w:rsidRDefault="00D201E2" w:rsidP="00D201E2">
      <w:pPr>
        <w:widowControl w:val="0"/>
        <w:rPr>
          <w:rFonts w:asciiTheme="minorHAnsi" w:hAnsiTheme="minorHAnsi" w:cs="Calibri"/>
          <w:sz w:val="22"/>
        </w:rPr>
      </w:pPr>
    </w:p>
    <w:p w:rsidR="00D201E2" w:rsidRPr="002124AB" w:rsidRDefault="00D201E2" w:rsidP="00D201E2">
      <w:pPr>
        <w:widowControl w:val="0"/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BA, </w:t>
      </w:r>
      <w:r w:rsidRPr="002124AB">
        <w:rPr>
          <w:rFonts w:asciiTheme="minorHAnsi" w:hAnsiTheme="minorHAnsi" w:cs="Calibri"/>
          <w:b/>
          <w:snapToGrid w:val="0"/>
          <w:sz w:val="24"/>
          <w:szCs w:val="24"/>
        </w:rPr>
        <w:t>English Education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, Eastern Washington University, summa cum laude</w:t>
      </w:r>
    </w:p>
    <w:p w:rsidR="00D201E2" w:rsidRPr="002124AB" w:rsidRDefault="00D201E2" w:rsidP="00D201E2">
      <w:pPr>
        <w:widowControl w:val="0"/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MA, </w:t>
      </w:r>
      <w:r w:rsidRPr="002124AB">
        <w:rPr>
          <w:rFonts w:asciiTheme="minorHAnsi" w:hAnsiTheme="minorHAnsi" w:cs="Calibri"/>
          <w:b/>
          <w:snapToGrid w:val="0"/>
          <w:sz w:val="24"/>
          <w:szCs w:val="24"/>
        </w:rPr>
        <w:t>Political Science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, Mississippi State University, cum laude</w:t>
      </w:r>
    </w:p>
    <w:p w:rsidR="00D201E2" w:rsidRPr="002124AB" w:rsidRDefault="00D201E2" w:rsidP="00D201E2">
      <w:pPr>
        <w:widowControl w:val="0"/>
        <w:rPr>
          <w:rFonts w:asciiTheme="minorHAnsi" w:hAnsiTheme="minorHAnsi" w:cs="Calibri"/>
          <w:snapToGrid w:val="0"/>
          <w:sz w:val="22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BS, </w:t>
      </w:r>
      <w:r w:rsidRPr="002124AB">
        <w:rPr>
          <w:rFonts w:asciiTheme="minorHAnsi" w:hAnsiTheme="minorHAnsi" w:cs="Calibri"/>
          <w:b/>
          <w:snapToGrid w:val="0"/>
          <w:sz w:val="24"/>
          <w:szCs w:val="24"/>
        </w:rPr>
        <w:t>Social Science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, Florida State University, dean’s list</w:t>
      </w:r>
    </w:p>
    <w:p w:rsidR="00D201E2" w:rsidRPr="002124AB" w:rsidRDefault="00D201E2" w:rsidP="00D201E2">
      <w:pPr>
        <w:widowControl w:val="0"/>
        <w:rPr>
          <w:rFonts w:asciiTheme="minorHAnsi" w:hAnsiTheme="minorHAnsi" w:cs="Calibri"/>
          <w:snapToGrid w:val="0"/>
          <w:sz w:val="22"/>
        </w:rPr>
      </w:pPr>
    </w:p>
    <w:p w:rsidR="00701546" w:rsidRPr="002124AB" w:rsidRDefault="00E764F3" w:rsidP="00701546">
      <w:pPr>
        <w:widowControl w:val="0"/>
        <w:rPr>
          <w:rFonts w:asciiTheme="minorHAnsi" w:hAnsiTheme="minorHAnsi" w:cs="Calibri"/>
          <w:b/>
          <w:snapToGrid w:val="0"/>
          <w:sz w:val="28"/>
          <w:szCs w:val="28"/>
        </w:rPr>
      </w:pPr>
      <w:r>
        <w:rPr>
          <w:rFonts w:asciiTheme="minorHAnsi" w:hAnsiTheme="minorHAnsi" w:cs="Calibri"/>
          <w:b/>
          <w:snapToGrid w:val="0"/>
          <w:sz w:val="28"/>
          <w:szCs w:val="28"/>
        </w:rPr>
        <w:t>TECHNICAL</w:t>
      </w:r>
      <w:r w:rsidR="001439D1" w:rsidRPr="002124AB">
        <w:rPr>
          <w:rFonts w:asciiTheme="minorHAnsi" w:hAnsiTheme="minorHAnsi" w:cs="Calibri"/>
          <w:b/>
          <w:snapToGrid w:val="0"/>
          <w:sz w:val="28"/>
          <w:szCs w:val="28"/>
        </w:rPr>
        <w:t xml:space="preserve"> SKILLS</w:t>
      </w:r>
    </w:p>
    <w:p w:rsidR="00701546" w:rsidRPr="002124AB" w:rsidRDefault="00701546" w:rsidP="00701546">
      <w:pPr>
        <w:widowControl w:val="0"/>
        <w:rPr>
          <w:rFonts w:asciiTheme="minorHAnsi" w:hAnsiTheme="minorHAnsi" w:cs="Calibri"/>
          <w:b/>
          <w:snapToGrid w:val="0"/>
          <w:sz w:val="28"/>
          <w:szCs w:val="28"/>
        </w:rPr>
      </w:pPr>
    </w:p>
    <w:p w:rsidR="004A5C4F" w:rsidRPr="002124AB" w:rsidRDefault="004A5C4F" w:rsidP="00317000">
      <w:pPr>
        <w:pStyle w:val="ListParagraph"/>
        <w:widowControl w:val="0"/>
        <w:numPr>
          <w:ilvl w:val="0"/>
          <w:numId w:val="9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Quickly able to learn and master new applications and technologies</w:t>
      </w:r>
    </w:p>
    <w:p w:rsidR="00676A47" w:rsidRDefault="00F90968" w:rsidP="00317000">
      <w:pPr>
        <w:pStyle w:val="ListParagraph"/>
        <w:widowControl w:val="0"/>
        <w:numPr>
          <w:ilvl w:val="0"/>
          <w:numId w:val="9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Expert level user </w:t>
      </w:r>
      <w:r w:rsidR="005A5BBA">
        <w:rPr>
          <w:rFonts w:asciiTheme="minorHAnsi" w:hAnsiTheme="minorHAnsi" w:cs="Calibri"/>
          <w:snapToGrid w:val="0"/>
          <w:sz w:val="24"/>
          <w:szCs w:val="24"/>
        </w:rPr>
        <w:t>Microsoft Office t</w:t>
      </w:r>
      <w:r w:rsidR="004A5C4F" w:rsidRPr="002124AB">
        <w:rPr>
          <w:rFonts w:asciiTheme="minorHAnsi" w:hAnsiTheme="minorHAnsi" w:cs="Calibri"/>
          <w:snapToGrid w:val="0"/>
          <w:sz w:val="24"/>
          <w:szCs w:val="24"/>
        </w:rPr>
        <w:t>ools including</w:t>
      </w:r>
      <w:r w:rsidR="004E2485" w:rsidRPr="002124AB">
        <w:rPr>
          <w:rFonts w:asciiTheme="minorHAnsi" w:hAnsiTheme="minorHAnsi" w:cs="Calibri"/>
          <w:snapToGrid w:val="0"/>
          <w:sz w:val="24"/>
          <w:szCs w:val="24"/>
        </w:rPr>
        <w:t xml:space="preserve"> Project and Visio</w:t>
      </w:r>
    </w:p>
    <w:p w:rsidR="00AB2C52" w:rsidRPr="002124AB" w:rsidRDefault="00F5620D" w:rsidP="00317000">
      <w:pPr>
        <w:pStyle w:val="ListParagraph"/>
        <w:widowControl w:val="0"/>
        <w:numPr>
          <w:ilvl w:val="0"/>
          <w:numId w:val="9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 xml:space="preserve">JIRA, </w:t>
      </w:r>
      <w:r w:rsidR="00AB2C52">
        <w:rPr>
          <w:rFonts w:asciiTheme="minorHAnsi" w:hAnsiTheme="minorHAnsi" w:cs="Calibri"/>
          <w:snapToGrid w:val="0"/>
          <w:sz w:val="24"/>
          <w:szCs w:val="24"/>
        </w:rPr>
        <w:t>Team Foundation Server, Visual Studio Online, and Product Studio</w:t>
      </w:r>
    </w:p>
    <w:p w:rsidR="00676A47" w:rsidRPr="002124AB" w:rsidRDefault="00676A47" w:rsidP="00317000">
      <w:pPr>
        <w:pStyle w:val="ListParagraph"/>
        <w:widowControl w:val="0"/>
        <w:numPr>
          <w:ilvl w:val="0"/>
          <w:numId w:val="9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>De</w:t>
      </w:r>
      <w:r w:rsidR="00E05622" w:rsidRPr="002124AB">
        <w:rPr>
          <w:rFonts w:asciiTheme="minorHAnsi" w:hAnsiTheme="minorHAnsi" w:cs="Calibri"/>
          <w:snapToGrid w:val="0"/>
          <w:sz w:val="24"/>
          <w:szCs w:val="24"/>
        </w:rPr>
        <w:t xml:space="preserve">ep knowledge and experience </w:t>
      </w:r>
      <w:r w:rsidR="004E2485" w:rsidRPr="002124AB">
        <w:rPr>
          <w:rFonts w:asciiTheme="minorHAnsi" w:hAnsiTheme="minorHAnsi" w:cs="Calibri"/>
          <w:snapToGrid w:val="0"/>
          <w:sz w:val="24"/>
          <w:szCs w:val="24"/>
        </w:rPr>
        <w:t>with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 SharePoint</w:t>
      </w:r>
    </w:p>
    <w:p w:rsidR="00676A47" w:rsidRPr="002124AB" w:rsidRDefault="00AB2C52" w:rsidP="00317000">
      <w:pPr>
        <w:pStyle w:val="ListParagraph"/>
        <w:widowControl w:val="0"/>
        <w:numPr>
          <w:ilvl w:val="0"/>
          <w:numId w:val="9"/>
        </w:numPr>
        <w:rPr>
          <w:rFonts w:asciiTheme="minorHAnsi" w:hAnsiTheme="minorHAnsi" w:cs="Calibri"/>
          <w:snapToGrid w:val="0"/>
          <w:sz w:val="24"/>
          <w:szCs w:val="24"/>
        </w:rPr>
      </w:pPr>
      <w:r>
        <w:rPr>
          <w:rFonts w:asciiTheme="minorHAnsi" w:hAnsiTheme="minorHAnsi" w:cs="Calibri"/>
          <w:snapToGrid w:val="0"/>
          <w:sz w:val="24"/>
          <w:szCs w:val="24"/>
        </w:rPr>
        <w:t xml:space="preserve">Hand codes </w:t>
      </w:r>
      <w:r w:rsidR="00676A47" w:rsidRPr="002124AB">
        <w:rPr>
          <w:rFonts w:asciiTheme="minorHAnsi" w:hAnsiTheme="minorHAnsi" w:cs="Calibri"/>
          <w:snapToGrid w:val="0"/>
          <w:sz w:val="24"/>
          <w:szCs w:val="24"/>
        </w:rPr>
        <w:t>HTML</w:t>
      </w:r>
      <w:r>
        <w:rPr>
          <w:rFonts w:asciiTheme="minorHAnsi" w:hAnsiTheme="minorHAnsi" w:cs="Calibri"/>
          <w:snapToGrid w:val="0"/>
          <w:sz w:val="24"/>
          <w:szCs w:val="24"/>
        </w:rPr>
        <w:t>, edits</w:t>
      </w:r>
      <w:r w:rsidR="00676A47" w:rsidRPr="002124AB">
        <w:rPr>
          <w:rFonts w:asciiTheme="minorHAnsi" w:hAnsiTheme="minorHAnsi" w:cs="Calibri"/>
          <w:snapToGrid w:val="0"/>
          <w:sz w:val="24"/>
          <w:szCs w:val="24"/>
        </w:rPr>
        <w:t xml:space="preserve"> HTML5, XML, JavaScript, jQuery, SQL</w:t>
      </w:r>
    </w:p>
    <w:p w:rsidR="00E05622" w:rsidRPr="002124AB" w:rsidRDefault="00E05622" w:rsidP="00317000">
      <w:pPr>
        <w:pStyle w:val="ListParagraph"/>
        <w:widowControl w:val="0"/>
        <w:numPr>
          <w:ilvl w:val="0"/>
          <w:numId w:val="9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Experience producing eLearning modules </w:t>
      </w:r>
      <w:r w:rsidR="00551403" w:rsidRPr="002124AB">
        <w:rPr>
          <w:rFonts w:asciiTheme="minorHAnsi" w:hAnsiTheme="minorHAnsi" w:cs="Calibri"/>
          <w:snapToGrid w:val="0"/>
          <w:sz w:val="24"/>
          <w:szCs w:val="24"/>
        </w:rPr>
        <w:t>using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 </w:t>
      </w:r>
      <w:proofErr w:type="spellStart"/>
      <w:r w:rsidRPr="002124AB">
        <w:rPr>
          <w:rFonts w:asciiTheme="minorHAnsi" w:hAnsiTheme="minorHAnsi" w:cs="Calibri"/>
          <w:snapToGrid w:val="0"/>
          <w:sz w:val="24"/>
          <w:szCs w:val="24"/>
        </w:rPr>
        <w:t>Lectora</w:t>
      </w:r>
      <w:proofErr w:type="spellEnd"/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 and Articulate</w:t>
      </w:r>
    </w:p>
    <w:p w:rsidR="00701546" w:rsidRPr="002124AB" w:rsidRDefault="00676A47" w:rsidP="00317000">
      <w:pPr>
        <w:pStyle w:val="ListParagraph"/>
        <w:widowControl w:val="0"/>
        <w:numPr>
          <w:ilvl w:val="0"/>
          <w:numId w:val="9"/>
        </w:numPr>
        <w:rPr>
          <w:rFonts w:asciiTheme="minorHAnsi" w:hAnsiTheme="minorHAnsi" w:cs="Calibri"/>
          <w:snapToGrid w:val="0"/>
          <w:sz w:val="24"/>
          <w:szCs w:val="24"/>
        </w:rPr>
      </w:pP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Strong understanding and experience with </w:t>
      </w:r>
      <w:r w:rsidR="004E2485" w:rsidRPr="002124AB">
        <w:rPr>
          <w:rFonts w:asciiTheme="minorHAnsi" w:hAnsiTheme="minorHAnsi" w:cs="Calibri"/>
          <w:snapToGrid w:val="0"/>
          <w:sz w:val="24"/>
          <w:szCs w:val="24"/>
        </w:rPr>
        <w:t xml:space="preserve">a variety of 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 xml:space="preserve">project management, </w:t>
      </w:r>
      <w:r w:rsidR="001439D1" w:rsidRPr="002124AB">
        <w:rPr>
          <w:rFonts w:asciiTheme="minorHAnsi" w:hAnsiTheme="minorHAnsi" w:cs="Calibri"/>
          <w:snapToGrid w:val="0"/>
          <w:sz w:val="24"/>
          <w:szCs w:val="24"/>
        </w:rPr>
        <w:t>content management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, issue tracking,</w:t>
      </w:r>
      <w:r w:rsidR="001439D1" w:rsidRPr="002124AB">
        <w:rPr>
          <w:rFonts w:asciiTheme="minorHAnsi" w:hAnsiTheme="minorHAnsi" w:cs="Calibri"/>
          <w:snapToGrid w:val="0"/>
          <w:sz w:val="24"/>
          <w:szCs w:val="24"/>
        </w:rPr>
        <w:t xml:space="preserve"> a</w:t>
      </w:r>
      <w:r w:rsidRPr="002124AB">
        <w:rPr>
          <w:rFonts w:asciiTheme="minorHAnsi" w:hAnsiTheme="minorHAnsi" w:cs="Calibri"/>
          <w:snapToGrid w:val="0"/>
          <w:sz w:val="24"/>
          <w:szCs w:val="24"/>
        </w:rPr>
        <w:t>nd version control applications</w:t>
      </w:r>
    </w:p>
    <w:p w:rsidR="000214A9" w:rsidRPr="002124AB" w:rsidRDefault="000214A9" w:rsidP="000214A9">
      <w:pPr>
        <w:pStyle w:val="ListParagraph"/>
        <w:widowControl w:val="0"/>
        <w:rPr>
          <w:rFonts w:asciiTheme="minorHAnsi" w:hAnsiTheme="minorHAnsi" w:cs="Calibri"/>
          <w:snapToGrid w:val="0"/>
          <w:sz w:val="24"/>
          <w:szCs w:val="24"/>
        </w:rPr>
      </w:pPr>
    </w:p>
    <w:p w:rsidR="000E68FD" w:rsidRPr="002124AB" w:rsidRDefault="000E68FD" w:rsidP="000214A9">
      <w:pPr>
        <w:widowControl w:val="0"/>
        <w:rPr>
          <w:rFonts w:asciiTheme="minorHAnsi" w:hAnsiTheme="minorHAnsi" w:cs="Calibri"/>
          <w:snapToGrid w:val="0"/>
          <w:sz w:val="22"/>
        </w:rPr>
      </w:pPr>
    </w:p>
    <w:sectPr w:rsidR="000E68FD" w:rsidRPr="002124AB" w:rsidSect="00843840">
      <w:headerReference w:type="default" r:id="rId8"/>
      <w:type w:val="continuous"/>
      <w:pgSz w:w="12242" w:h="15842"/>
      <w:pgMar w:top="1440" w:right="1080" w:bottom="1440" w:left="1080" w:header="480" w:footer="1244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2E0" w:rsidRDefault="00EE72E0">
      <w:r>
        <w:separator/>
      </w:r>
    </w:p>
  </w:endnote>
  <w:endnote w:type="continuationSeparator" w:id="0">
    <w:p w:rsidR="00EE72E0" w:rsidRDefault="00EE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 Circular Black">
    <w:panose1 w:val="020B0A04020101010102"/>
    <w:charset w:val="00"/>
    <w:family w:val="swiss"/>
    <w:pitch w:val="variable"/>
    <w:sig w:usb0="A00000BF" w:usb1="5000E47B" w:usb2="00000008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2E0" w:rsidRDefault="00EE72E0">
      <w:r>
        <w:separator/>
      </w:r>
    </w:p>
  </w:footnote>
  <w:footnote w:type="continuationSeparator" w:id="0">
    <w:p w:rsidR="00EE72E0" w:rsidRDefault="00EE7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968" w:rsidRDefault="004E3968">
    <w:pPr>
      <w:widowControl w:val="0"/>
      <w:tabs>
        <w:tab w:val="center" w:pos="4320"/>
        <w:tab w:val="right" w:pos="8640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046EA"/>
    <w:multiLevelType w:val="hybridMultilevel"/>
    <w:tmpl w:val="80E8CA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456501"/>
    <w:multiLevelType w:val="hybridMultilevel"/>
    <w:tmpl w:val="52A4C0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113315"/>
    <w:multiLevelType w:val="hybridMultilevel"/>
    <w:tmpl w:val="BF0831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A26341"/>
    <w:multiLevelType w:val="hybridMultilevel"/>
    <w:tmpl w:val="089CC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3C4E6B"/>
    <w:multiLevelType w:val="hybridMultilevel"/>
    <w:tmpl w:val="4BDA63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1A1D88"/>
    <w:multiLevelType w:val="hybridMultilevel"/>
    <w:tmpl w:val="493E4C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D060A4F"/>
    <w:multiLevelType w:val="hybridMultilevel"/>
    <w:tmpl w:val="4B08FB5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46D49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616945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6ECE6A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3FA710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EF0B5C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D38F2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33E1D1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42F62ED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6365E3"/>
    <w:multiLevelType w:val="hybridMultilevel"/>
    <w:tmpl w:val="1B12DDC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9B03B3"/>
    <w:multiLevelType w:val="hybridMultilevel"/>
    <w:tmpl w:val="35E63A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8"/>
  </w:num>
  <w:num w:numId="9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044"/>
    <w:rsid w:val="00002252"/>
    <w:rsid w:val="000049D8"/>
    <w:rsid w:val="00005777"/>
    <w:rsid w:val="00007DCA"/>
    <w:rsid w:val="00010CA5"/>
    <w:rsid w:val="00013314"/>
    <w:rsid w:val="00020532"/>
    <w:rsid w:val="000214A9"/>
    <w:rsid w:val="0003134C"/>
    <w:rsid w:val="00033A89"/>
    <w:rsid w:val="00033D62"/>
    <w:rsid w:val="00035937"/>
    <w:rsid w:val="00044054"/>
    <w:rsid w:val="000446A8"/>
    <w:rsid w:val="00050808"/>
    <w:rsid w:val="00051D6A"/>
    <w:rsid w:val="000646B2"/>
    <w:rsid w:val="00065B4E"/>
    <w:rsid w:val="00072A08"/>
    <w:rsid w:val="000760D4"/>
    <w:rsid w:val="00083222"/>
    <w:rsid w:val="00086B52"/>
    <w:rsid w:val="000923F9"/>
    <w:rsid w:val="000A1B9B"/>
    <w:rsid w:val="000B1FAA"/>
    <w:rsid w:val="000B1FEE"/>
    <w:rsid w:val="000B24F7"/>
    <w:rsid w:val="000B3ACA"/>
    <w:rsid w:val="000B5AF5"/>
    <w:rsid w:val="000C28AE"/>
    <w:rsid w:val="000C4EB1"/>
    <w:rsid w:val="000D0044"/>
    <w:rsid w:val="000D1405"/>
    <w:rsid w:val="000D4E41"/>
    <w:rsid w:val="000E36D9"/>
    <w:rsid w:val="000E68FD"/>
    <w:rsid w:val="000F1E8D"/>
    <w:rsid w:val="00105EFE"/>
    <w:rsid w:val="00113878"/>
    <w:rsid w:val="0011500A"/>
    <w:rsid w:val="00117021"/>
    <w:rsid w:val="00126805"/>
    <w:rsid w:val="001274FB"/>
    <w:rsid w:val="001333DA"/>
    <w:rsid w:val="00133E91"/>
    <w:rsid w:val="00140584"/>
    <w:rsid w:val="001439D1"/>
    <w:rsid w:val="0014544D"/>
    <w:rsid w:val="00150AB0"/>
    <w:rsid w:val="00151763"/>
    <w:rsid w:val="00174EBC"/>
    <w:rsid w:val="0018134D"/>
    <w:rsid w:val="00182E59"/>
    <w:rsid w:val="001846B7"/>
    <w:rsid w:val="00187F8D"/>
    <w:rsid w:val="0019282F"/>
    <w:rsid w:val="001A3845"/>
    <w:rsid w:val="001B2C6B"/>
    <w:rsid w:val="001C0A07"/>
    <w:rsid w:val="001C0ADE"/>
    <w:rsid w:val="001C1213"/>
    <w:rsid w:val="001C2244"/>
    <w:rsid w:val="001C2F80"/>
    <w:rsid w:val="001D33D3"/>
    <w:rsid w:val="001D40FA"/>
    <w:rsid w:val="001D6261"/>
    <w:rsid w:val="001D7A7C"/>
    <w:rsid w:val="001E66B1"/>
    <w:rsid w:val="001F6ED1"/>
    <w:rsid w:val="001F6F22"/>
    <w:rsid w:val="001F7142"/>
    <w:rsid w:val="00201F4F"/>
    <w:rsid w:val="00203F73"/>
    <w:rsid w:val="00204BA2"/>
    <w:rsid w:val="002079A9"/>
    <w:rsid w:val="002124AB"/>
    <w:rsid w:val="002143E6"/>
    <w:rsid w:val="00217F76"/>
    <w:rsid w:val="00222CD0"/>
    <w:rsid w:val="00225839"/>
    <w:rsid w:val="002269C0"/>
    <w:rsid w:val="00232865"/>
    <w:rsid w:val="00237C3E"/>
    <w:rsid w:val="00240384"/>
    <w:rsid w:val="0024631A"/>
    <w:rsid w:val="00247BB0"/>
    <w:rsid w:val="00250FCA"/>
    <w:rsid w:val="0025107D"/>
    <w:rsid w:val="00254552"/>
    <w:rsid w:val="002546BE"/>
    <w:rsid w:val="00256308"/>
    <w:rsid w:val="002600F9"/>
    <w:rsid w:val="00264051"/>
    <w:rsid w:val="002656F4"/>
    <w:rsid w:val="002721F2"/>
    <w:rsid w:val="00280282"/>
    <w:rsid w:val="00284583"/>
    <w:rsid w:val="00287EAB"/>
    <w:rsid w:val="002A2989"/>
    <w:rsid w:val="002A58E2"/>
    <w:rsid w:val="002B4F51"/>
    <w:rsid w:val="002B64AC"/>
    <w:rsid w:val="002B7920"/>
    <w:rsid w:val="002C17DA"/>
    <w:rsid w:val="002C3337"/>
    <w:rsid w:val="002C506D"/>
    <w:rsid w:val="002D0404"/>
    <w:rsid w:val="002D0BC8"/>
    <w:rsid w:val="002D1B9D"/>
    <w:rsid w:val="002E1BA0"/>
    <w:rsid w:val="002E48CD"/>
    <w:rsid w:val="002E55BE"/>
    <w:rsid w:val="002F1252"/>
    <w:rsid w:val="0030180C"/>
    <w:rsid w:val="00304895"/>
    <w:rsid w:val="003160FB"/>
    <w:rsid w:val="00316BEA"/>
    <w:rsid w:val="00317000"/>
    <w:rsid w:val="003179EA"/>
    <w:rsid w:val="00322070"/>
    <w:rsid w:val="00325D33"/>
    <w:rsid w:val="00326691"/>
    <w:rsid w:val="00331697"/>
    <w:rsid w:val="003340A1"/>
    <w:rsid w:val="003365F5"/>
    <w:rsid w:val="00342CC4"/>
    <w:rsid w:val="00342E71"/>
    <w:rsid w:val="0034415A"/>
    <w:rsid w:val="0035597E"/>
    <w:rsid w:val="00355F47"/>
    <w:rsid w:val="003678FE"/>
    <w:rsid w:val="00370265"/>
    <w:rsid w:val="00382286"/>
    <w:rsid w:val="00386382"/>
    <w:rsid w:val="00392ACA"/>
    <w:rsid w:val="00394250"/>
    <w:rsid w:val="003949CB"/>
    <w:rsid w:val="003A3BC3"/>
    <w:rsid w:val="003A4FD8"/>
    <w:rsid w:val="003B0DA3"/>
    <w:rsid w:val="003B7765"/>
    <w:rsid w:val="003C0AC7"/>
    <w:rsid w:val="003C5C17"/>
    <w:rsid w:val="003C7292"/>
    <w:rsid w:val="003C7F51"/>
    <w:rsid w:val="003D18F3"/>
    <w:rsid w:val="003D27EA"/>
    <w:rsid w:val="003D2F0D"/>
    <w:rsid w:val="003D387B"/>
    <w:rsid w:val="003D4F04"/>
    <w:rsid w:val="003D71EB"/>
    <w:rsid w:val="003D76BD"/>
    <w:rsid w:val="003E0219"/>
    <w:rsid w:val="003F0149"/>
    <w:rsid w:val="003F1CD6"/>
    <w:rsid w:val="003F4554"/>
    <w:rsid w:val="003F70AB"/>
    <w:rsid w:val="003F7AEF"/>
    <w:rsid w:val="003F7E70"/>
    <w:rsid w:val="00400C80"/>
    <w:rsid w:val="0040639B"/>
    <w:rsid w:val="00411FCC"/>
    <w:rsid w:val="0043191C"/>
    <w:rsid w:val="00432EBA"/>
    <w:rsid w:val="00440570"/>
    <w:rsid w:val="0044165E"/>
    <w:rsid w:val="00445804"/>
    <w:rsid w:val="00445ABD"/>
    <w:rsid w:val="004525A3"/>
    <w:rsid w:val="00455E34"/>
    <w:rsid w:val="00461A75"/>
    <w:rsid w:val="0047246A"/>
    <w:rsid w:val="00472497"/>
    <w:rsid w:val="0047432C"/>
    <w:rsid w:val="0047733D"/>
    <w:rsid w:val="0048043F"/>
    <w:rsid w:val="0049122B"/>
    <w:rsid w:val="00493D91"/>
    <w:rsid w:val="00496F52"/>
    <w:rsid w:val="004A14CB"/>
    <w:rsid w:val="004A1AC8"/>
    <w:rsid w:val="004A3ED5"/>
    <w:rsid w:val="004A5368"/>
    <w:rsid w:val="004A5C4F"/>
    <w:rsid w:val="004A7F08"/>
    <w:rsid w:val="004B44BB"/>
    <w:rsid w:val="004B66AA"/>
    <w:rsid w:val="004C326A"/>
    <w:rsid w:val="004D3FA2"/>
    <w:rsid w:val="004D4389"/>
    <w:rsid w:val="004D6F8F"/>
    <w:rsid w:val="004D740F"/>
    <w:rsid w:val="004E017E"/>
    <w:rsid w:val="004E2485"/>
    <w:rsid w:val="004E3968"/>
    <w:rsid w:val="004E78C7"/>
    <w:rsid w:val="004F004C"/>
    <w:rsid w:val="004F0403"/>
    <w:rsid w:val="004F4004"/>
    <w:rsid w:val="004F4217"/>
    <w:rsid w:val="004F6609"/>
    <w:rsid w:val="00500EAE"/>
    <w:rsid w:val="00504D6D"/>
    <w:rsid w:val="00506051"/>
    <w:rsid w:val="005062DB"/>
    <w:rsid w:val="00512217"/>
    <w:rsid w:val="00513517"/>
    <w:rsid w:val="005136EC"/>
    <w:rsid w:val="005166C3"/>
    <w:rsid w:val="00521947"/>
    <w:rsid w:val="00522D80"/>
    <w:rsid w:val="0052322F"/>
    <w:rsid w:val="005236D1"/>
    <w:rsid w:val="00531F10"/>
    <w:rsid w:val="00533AB2"/>
    <w:rsid w:val="00534315"/>
    <w:rsid w:val="00535605"/>
    <w:rsid w:val="005361FA"/>
    <w:rsid w:val="00536669"/>
    <w:rsid w:val="00536946"/>
    <w:rsid w:val="00543FD5"/>
    <w:rsid w:val="00544B63"/>
    <w:rsid w:val="005457A7"/>
    <w:rsid w:val="005468E0"/>
    <w:rsid w:val="00547E4D"/>
    <w:rsid w:val="00551403"/>
    <w:rsid w:val="00554758"/>
    <w:rsid w:val="0056295F"/>
    <w:rsid w:val="00564DDC"/>
    <w:rsid w:val="00566A47"/>
    <w:rsid w:val="00572CB5"/>
    <w:rsid w:val="00573993"/>
    <w:rsid w:val="0058551D"/>
    <w:rsid w:val="00587219"/>
    <w:rsid w:val="00592645"/>
    <w:rsid w:val="00594DEA"/>
    <w:rsid w:val="00595A4C"/>
    <w:rsid w:val="005A3116"/>
    <w:rsid w:val="005A375B"/>
    <w:rsid w:val="005A46BD"/>
    <w:rsid w:val="005A5BBA"/>
    <w:rsid w:val="005A6BAC"/>
    <w:rsid w:val="005B022E"/>
    <w:rsid w:val="005B5CF4"/>
    <w:rsid w:val="005B6FE9"/>
    <w:rsid w:val="005C046F"/>
    <w:rsid w:val="005C5A18"/>
    <w:rsid w:val="005D1109"/>
    <w:rsid w:val="005E2146"/>
    <w:rsid w:val="005F1E39"/>
    <w:rsid w:val="005F7FC4"/>
    <w:rsid w:val="00606276"/>
    <w:rsid w:val="00606386"/>
    <w:rsid w:val="0061337A"/>
    <w:rsid w:val="00616343"/>
    <w:rsid w:val="00630331"/>
    <w:rsid w:val="0063225E"/>
    <w:rsid w:val="0064014C"/>
    <w:rsid w:val="00646EF4"/>
    <w:rsid w:val="00647DE7"/>
    <w:rsid w:val="00651898"/>
    <w:rsid w:val="006542FA"/>
    <w:rsid w:val="006550F3"/>
    <w:rsid w:val="0065521D"/>
    <w:rsid w:val="00656CEA"/>
    <w:rsid w:val="006575AD"/>
    <w:rsid w:val="00665DDE"/>
    <w:rsid w:val="00671EE0"/>
    <w:rsid w:val="00676A47"/>
    <w:rsid w:val="00693546"/>
    <w:rsid w:val="00694A83"/>
    <w:rsid w:val="006A0F9B"/>
    <w:rsid w:val="006A3DDF"/>
    <w:rsid w:val="006A621E"/>
    <w:rsid w:val="006A6DD2"/>
    <w:rsid w:val="006B4756"/>
    <w:rsid w:val="006B7097"/>
    <w:rsid w:val="006B7B57"/>
    <w:rsid w:val="006C0831"/>
    <w:rsid w:val="006C7FB0"/>
    <w:rsid w:val="006D1E83"/>
    <w:rsid w:val="006E0590"/>
    <w:rsid w:val="006E2753"/>
    <w:rsid w:val="006E4E56"/>
    <w:rsid w:val="006E50BB"/>
    <w:rsid w:val="006F4ABD"/>
    <w:rsid w:val="006F4D29"/>
    <w:rsid w:val="006F6431"/>
    <w:rsid w:val="00700D8E"/>
    <w:rsid w:val="00701546"/>
    <w:rsid w:val="00714044"/>
    <w:rsid w:val="00725CE1"/>
    <w:rsid w:val="007269F2"/>
    <w:rsid w:val="00727BE8"/>
    <w:rsid w:val="00730611"/>
    <w:rsid w:val="007313F8"/>
    <w:rsid w:val="0073202B"/>
    <w:rsid w:val="007327D1"/>
    <w:rsid w:val="00735AD8"/>
    <w:rsid w:val="00741415"/>
    <w:rsid w:val="00741EA3"/>
    <w:rsid w:val="00745328"/>
    <w:rsid w:val="007501BD"/>
    <w:rsid w:val="00750855"/>
    <w:rsid w:val="00751857"/>
    <w:rsid w:val="0075272A"/>
    <w:rsid w:val="00753AB8"/>
    <w:rsid w:val="007748D2"/>
    <w:rsid w:val="00774C41"/>
    <w:rsid w:val="00780E64"/>
    <w:rsid w:val="0078601D"/>
    <w:rsid w:val="00787BA5"/>
    <w:rsid w:val="00794E86"/>
    <w:rsid w:val="00795D37"/>
    <w:rsid w:val="007A18A2"/>
    <w:rsid w:val="007B0556"/>
    <w:rsid w:val="007B25B3"/>
    <w:rsid w:val="007B4E56"/>
    <w:rsid w:val="007C698B"/>
    <w:rsid w:val="007E347B"/>
    <w:rsid w:val="007E41D5"/>
    <w:rsid w:val="007E5AA8"/>
    <w:rsid w:val="007F489C"/>
    <w:rsid w:val="007F7816"/>
    <w:rsid w:val="007F7824"/>
    <w:rsid w:val="007F7A82"/>
    <w:rsid w:val="00816D26"/>
    <w:rsid w:val="008226C7"/>
    <w:rsid w:val="00822C51"/>
    <w:rsid w:val="008233AE"/>
    <w:rsid w:val="00831B61"/>
    <w:rsid w:val="00834842"/>
    <w:rsid w:val="00843840"/>
    <w:rsid w:val="00845D75"/>
    <w:rsid w:val="00847787"/>
    <w:rsid w:val="0084786C"/>
    <w:rsid w:val="00847DCD"/>
    <w:rsid w:val="00855005"/>
    <w:rsid w:val="00855EA0"/>
    <w:rsid w:val="00860871"/>
    <w:rsid w:val="00862E4E"/>
    <w:rsid w:val="00865A4D"/>
    <w:rsid w:val="0086695E"/>
    <w:rsid w:val="00874AB3"/>
    <w:rsid w:val="0088002D"/>
    <w:rsid w:val="008802A1"/>
    <w:rsid w:val="00882A35"/>
    <w:rsid w:val="00884EFD"/>
    <w:rsid w:val="00884EFF"/>
    <w:rsid w:val="00887551"/>
    <w:rsid w:val="008923EB"/>
    <w:rsid w:val="00895427"/>
    <w:rsid w:val="0089729F"/>
    <w:rsid w:val="00897FFB"/>
    <w:rsid w:val="008A02C8"/>
    <w:rsid w:val="008A2B11"/>
    <w:rsid w:val="008A7223"/>
    <w:rsid w:val="008B1E7F"/>
    <w:rsid w:val="008B25E8"/>
    <w:rsid w:val="008B37D2"/>
    <w:rsid w:val="008B5C29"/>
    <w:rsid w:val="008B67A5"/>
    <w:rsid w:val="008B6E3F"/>
    <w:rsid w:val="008C5578"/>
    <w:rsid w:val="008C6E28"/>
    <w:rsid w:val="008E0839"/>
    <w:rsid w:val="008E1C54"/>
    <w:rsid w:val="008E240F"/>
    <w:rsid w:val="008E58DC"/>
    <w:rsid w:val="008F1789"/>
    <w:rsid w:val="008F2D49"/>
    <w:rsid w:val="008F6F83"/>
    <w:rsid w:val="00900CEC"/>
    <w:rsid w:val="00901E75"/>
    <w:rsid w:val="00903ED5"/>
    <w:rsid w:val="00907A5D"/>
    <w:rsid w:val="009137FE"/>
    <w:rsid w:val="009164A9"/>
    <w:rsid w:val="00916DF4"/>
    <w:rsid w:val="00920B95"/>
    <w:rsid w:val="009235F8"/>
    <w:rsid w:val="00924E82"/>
    <w:rsid w:val="00924FF2"/>
    <w:rsid w:val="0093458F"/>
    <w:rsid w:val="00935190"/>
    <w:rsid w:val="009369D7"/>
    <w:rsid w:val="0094450A"/>
    <w:rsid w:val="00947482"/>
    <w:rsid w:val="00947605"/>
    <w:rsid w:val="00961C6B"/>
    <w:rsid w:val="00961FC0"/>
    <w:rsid w:val="009655D5"/>
    <w:rsid w:val="00972211"/>
    <w:rsid w:val="00977AA9"/>
    <w:rsid w:val="00982217"/>
    <w:rsid w:val="009847A0"/>
    <w:rsid w:val="00986427"/>
    <w:rsid w:val="009877C7"/>
    <w:rsid w:val="00987DDD"/>
    <w:rsid w:val="00991016"/>
    <w:rsid w:val="00991EC4"/>
    <w:rsid w:val="009934CD"/>
    <w:rsid w:val="00994D9F"/>
    <w:rsid w:val="00995591"/>
    <w:rsid w:val="00995744"/>
    <w:rsid w:val="00995DFD"/>
    <w:rsid w:val="009978D8"/>
    <w:rsid w:val="009A4BA5"/>
    <w:rsid w:val="009A5941"/>
    <w:rsid w:val="009B53EC"/>
    <w:rsid w:val="009B770C"/>
    <w:rsid w:val="009C1398"/>
    <w:rsid w:val="009C534B"/>
    <w:rsid w:val="009D49C3"/>
    <w:rsid w:val="009D50EA"/>
    <w:rsid w:val="009F686F"/>
    <w:rsid w:val="00A10BD6"/>
    <w:rsid w:val="00A11244"/>
    <w:rsid w:val="00A16E1C"/>
    <w:rsid w:val="00A1747B"/>
    <w:rsid w:val="00A23A0C"/>
    <w:rsid w:val="00A24529"/>
    <w:rsid w:val="00A25C30"/>
    <w:rsid w:val="00A2642F"/>
    <w:rsid w:val="00A32C88"/>
    <w:rsid w:val="00A4013F"/>
    <w:rsid w:val="00A4021C"/>
    <w:rsid w:val="00A40F73"/>
    <w:rsid w:val="00A50438"/>
    <w:rsid w:val="00A523EE"/>
    <w:rsid w:val="00A531AE"/>
    <w:rsid w:val="00A60DD2"/>
    <w:rsid w:val="00A65A8E"/>
    <w:rsid w:val="00A66098"/>
    <w:rsid w:val="00A665BF"/>
    <w:rsid w:val="00A71A8B"/>
    <w:rsid w:val="00A7508E"/>
    <w:rsid w:val="00A80A72"/>
    <w:rsid w:val="00A846B4"/>
    <w:rsid w:val="00A9424E"/>
    <w:rsid w:val="00AA0FEB"/>
    <w:rsid w:val="00AA6157"/>
    <w:rsid w:val="00AB04B2"/>
    <w:rsid w:val="00AB1F6C"/>
    <w:rsid w:val="00AB2C52"/>
    <w:rsid w:val="00AB4DCD"/>
    <w:rsid w:val="00AB53CF"/>
    <w:rsid w:val="00AB5D47"/>
    <w:rsid w:val="00AC0D2F"/>
    <w:rsid w:val="00AC7317"/>
    <w:rsid w:val="00AD2704"/>
    <w:rsid w:val="00AE3268"/>
    <w:rsid w:val="00AE544D"/>
    <w:rsid w:val="00AE77F3"/>
    <w:rsid w:val="00AF7E6D"/>
    <w:rsid w:val="00B01C8C"/>
    <w:rsid w:val="00B06B47"/>
    <w:rsid w:val="00B13C29"/>
    <w:rsid w:val="00B15524"/>
    <w:rsid w:val="00B158D1"/>
    <w:rsid w:val="00B175D3"/>
    <w:rsid w:val="00B23DC8"/>
    <w:rsid w:val="00B27C12"/>
    <w:rsid w:val="00B339BC"/>
    <w:rsid w:val="00B34C60"/>
    <w:rsid w:val="00B36F79"/>
    <w:rsid w:val="00B44FC3"/>
    <w:rsid w:val="00B462C6"/>
    <w:rsid w:val="00B46384"/>
    <w:rsid w:val="00B54944"/>
    <w:rsid w:val="00B64503"/>
    <w:rsid w:val="00B67887"/>
    <w:rsid w:val="00B70292"/>
    <w:rsid w:val="00B70B2D"/>
    <w:rsid w:val="00B7648E"/>
    <w:rsid w:val="00B76D8D"/>
    <w:rsid w:val="00B8380C"/>
    <w:rsid w:val="00B84ABC"/>
    <w:rsid w:val="00B869FC"/>
    <w:rsid w:val="00B9678A"/>
    <w:rsid w:val="00BA0404"/>
    <w:rsid w:val="00BA31BC"/>
    <w:rsid w:val="00BA54BC"/>
    <w:rsid w:val="00BA5897"/>
    <w:rsid w:val="00BB021B"/>
    <w:rsid w:val="00BB5DBD"/>
    <w:rsid w:val="00BD1942"/>
    <w:rsid w:val="00BD1BC8"/>
    <w:rsid w:val="00BD3C14"/>
    <w:rsid w:val="00BD5523"/>
    <w:rsid w:val="00BD5D59"/>
    <w:rsid w:val="00BD6855"/>
    <w:rsid w:val="00BD70EB"/>
    <w:rsid w:val="00BE128A"/>
    <w:rsid w:val="00BE21B3"/>
    <w:rsid w:val="00BE6B79"/>
    <w:rsid w:val="00BF09C0"/>
    <w:rsid w:val="00BF0F5E"/>
    <w:rsid w:val="00BF0FAC"/>
    <w:rsid w:val="00BF512B"/>
    <w:rsid w:val="00BF6FD6"/>
    <w:rsid w:val="00C037F1"/>
    <w:rsid w:val="00C03966"/>
    <w:rsid w:val="00C04485"/>
    <w:rsid w:val="00C058AC"/>
    <w:rsid w:val="00C1136C"/>
    <w:rsid w:val="00C2636E"/>
    <w:rsid w:val="00C275B9"/>
    <w:rsid w:val="00C27786"/>
    <w:rsid w:val="00C31280"/>
    <w:rsid w:val="00C31E99"/>
    <w:rsid w:val="00C41386"/>
    <w:rsid w:val="00C4194F"/>
    <w:rsid w:val="00C42F9E"/>
    <w:rsid w:val="00C444B8"/>
    <w:rsid w:val="00C56251"/>
    <w:rsid w:val="00C62351"/>
    <w:rsid w:val="00C62646"/>
    <w:rsid w:val="00C62AFB"/>
    <w:rsid w:val="00C642CF"/>
    <w:rsid w:val="00C64D14"/>
    <w:rsid w:val="00C65C02"/>
    <w:rsid w:val="00C66A2B"/>
    <w:rsid w:val="00C71102"/>
    <w:rsid w:val="00C7195C"/>
    <w:rsid w:val="00C719F2"/>
    <w:rsid w:val="00C77957"/>
    <w:rsid w:val="00C81B66"/>
    <w:rsid w:val="00C84FE0"/>
    <w:rsid w:val="00C9352F"/>
    <w:rsid w:val="00C9572D"/>
    <w:rsid w:val="00CA2C4B"/>
    <w:rsid w:val="00CB25D2"/>
    <w:rsid w:val="00CB4437"/>
    <w:rsid w:val="00CC1172"/>
    <w:rsid w:val="00CC32A5"/>
    <w:rsid w:val="00CC5BF7"/>
    <w:rsid w:val="00CC5EE8"/>
    <w:rsid w:val="00CD300F"/>
    <w:rsid w:val="00CD5735"/>
    <w:rsid w:val="00CD5A21"/>
    <w:rsid w:val="00CE457C"/>
    <w:rsid w:val="00CE5616"/>
    <w:rsid w:val="00CF4452"/>
    <w:rsid w:val="00CF67C6"/>
    <w:rsid w:val="00D00802"/>
    <w:rsid w:val="00D01B69"/>
    <w:rsid w:val="00D023FD"/>
    <w:rsid w:val="00D12CB7"/>
    <w:rsid w:val="00D16EF0"/>
    <w:rsid w:val="00D201E2"/>
    <w:rsid w:val="00D20D55"/>
    <w:rsid w:val="00D34751"/>
    <w:rsid w:val="00D34AA0"/>
    <w:rsid w:val="00D41C0B"/>
    <w:rsid w:val="00D51302"/>
    <w:rsid w:val="00D51DFD"/>
    <w:rsid w:val="00D54AD9"/>
    <w:rsid w:val="00D62081"/>
    <w:rsid w:val="00D70983"/>
    <w:rsid w:val="00D70CEF"/>
    <w:rsid w:val="00D72AA3"/>
    <w:rsid w:val="00D75863"/>
    <w:rsid w:val="00D81644"/>
    <w:rsid w:val="00D81C38"/>
    <w:rsid w:val="00D8780B"/>
    <w:rsid w:val="00D90E3E"/>
    <w:rsid w:val="00D9186C"/>
    <w:rsid w:val="00D96F9A"/>
    <w:rsid w:val="00DA17F1"/>
    <w:rsid w:val="00DA420C"/>
    <w:rsid w:val="00DA514D"/>
    <w:rsid w:val="00DB2BC8"/>
    <w:rsid w:val="00DC12F1"/>
    <w:rsid w:val="00DC1FE2"/>
    <w:rsid w:val="00DC66D1"/>
    <w:rsid w:val="00DD2904"/>
    <w:rsid w:val="00DD442F"/>
    <w:rsid w:val="00DD63BC"/>
    <w:rsid w:val="00DE7A9E"/>
    <w:rsid w:val="00E01B77"/>
    <w:rsid w:val="00E04F30"/>
    <w:rsid w:val="00E05622"/>
    <w:rsid w:val="00E05967"/>
    <w:rsid w:val="00E07472"/>
    <w:rsid w:val="00E1664B"/>
    <w:rsid w:val="00E259FF"/>
    <w:rsid w:val="00E265BA"/>
    <w:rsid w:val="00E4469E"/>
    <w:rsid w:val="00E4782E"/>
    <w:rsid w:val="00E60D23"/>
    <w:rsid w:val="00E645AC"/>
    <w:rsid w:val="00E718BF"/>
    <w:rsid w:val="00E72BB8"/>
    <w:rsid w:val="00E73450"/>
    <w:rsid w:val="00E764F3"/>
    <w:rsid w:val="00E81828"/>
    <w:rsid w:val="00E83295"/>
    <w:rsid w:val="00E83357"/>
    <w:rsid w:val="00E916BC"/>
    <w:rsid w:val="00EA12FF"/>
    <w:rsid w:val="00EA2028"/>
    <w:rsid w:val="00EA245E"/>
    <w:rsid w:val="00EA25D1"/>
    <w:rsid w:val="00EB02AD"/>
    <w:rsid w:val="00EB0522"/>
    <w:rsid w:val="00EB061C"/>
    <w:rsid w:val="00EB1336"/>
    <w:rsid w:val="00EB2097"/>
    <w:rsid w:val="00EB3886"/>
    <w:rsid w:val="00EC17DB"/>
    <w:rsid w:val="00EC2DDB"/>
    <w:rsid w:val="00EC66D4"/>
    <w:rsid w:val="00EC7BC8"/>
    <w:rsid w:val="00ED2546"/>
    <w:rsid w:val="00ED5A03"/>
    <w:rsid w:val="00ED7A04"/>
    <w:rsid w:val="00EE0F32"/>
    <w:rsid w:val="00EE24AD"/>
    <w:rsid w:val="00EE4F52"/>
    <w:rsid w:val="00EE72E0"/>
    <w:rsid w:val="00EF17A1"/>
    <w:rsid w:val="00EF2671"/>
    <w:rsid w:val="00EF403A"/>
    <w:rsid w:val="00EF410D"/>
    <w:rsid w:val="00EF47E8"/>
    <w:rsid w:val="00EF5F3E"/>
    <w:rsid w:val="00EF7F72"/>
    <w:rsid w:val="00F04D43"/>
    <w:rsid w:val="00F122B2"/>
    <w:rsid w:val="00F1728E"/>
    <w:rsid w:val="00F17C77"/>
    <w:rsid w:val="00F17CDE"/>
    <w:rsid w:val="00F22DDE"/>
    <w:rsid w:val="00F2402D"/>
    <w:rsid w:val="00F279DA"/>
    <w:rsid w:val="00F43768"/>
    <w:rsid w:val="00F45CCA"/>
    <w:rsid w:val="00F464C8"/>
    <w:rsid w:val="00F47A2C"/>
    <w:rsid w:val="00F5206F"/>
    <w:rsid w:val="00F5620D"/>
    <w:rsid w:val="00F57DAF"/>
    <w:rsid w:val="00F631C4"/>
    <w:rsid w:val="00F65F6D"/>
    <w:rsid w:val="00F81A12"/>
    <w:rsid w:val="00F848A3"/>
    <w:rsid w:val="00F87890"/>
    <w:rsid w:val="00F90968"/>
    <w:rsid w:val="00F93D0C"/>
    <w:rsid w:val="00F9771E"/>
    <w:rsid w:val="00FB3584"/>
    <w:rsid w:val="00FC3756"/>
    <w:rsid w:val="00FC4388"/>
    <w:rsid w:val="00FE7AB4"/>
    <w:rsid w:val="00FF186A"/>
    <w:rsid w:val="00FF2A9C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D27E48"/>
  <w14:defaultImageDpi w14:val="0"/>
  <w15:docId w15:val="{2558D462-CD87-482D-BF71-0954BB5B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widowControl w:val="0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 w:val="0"/>
      <w:pBdr>
        <w:top w:val="single" w:sz="6" w:space="0" w:color="auto"/>
      </w:pBdr>
      <w:ind w:left="1800" w:hanging="1800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widowControl w:val="0"/>
      <w:pBdr>
        <w:top w:val="single" w:sz="6" w:space="0" w:color="auto"/>
      </w:pBdr>
      <w:ind w:left="1800" w:hanging="1800"/>
      <w:outlineLvl w:val="3"/>
    </w:pPr>
    <w:rPr>
      <w:b/>
      <w:sz w:val="24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outlineLvl w:val="4"/>
    </w:pPr>
    <w:rPr>
      <w:b/>
      <w:color w:val="0000FF"/>
      <w:sz w:val="24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widowControl w:val="0"/>
      <w:ind w:left="1800" w:hanging="180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widowControl w:val="0"/>
      <w:pBdr>
        <w:top w:val="single" w:sz="6" w:space="0" w:color="auto"/>
      </w:pBdr>
      <w:ind w:left="2520" w:hanging="1800"/>
      <w:outlineLvl w:val="6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uiPriority w:val="10"/>
    <w:qFormat/>
    <w:pPr>
      <w:widowControl w:val="0"/>
      <w:pBdr>
        <w:bottom w:val="double" w:sz="6" w:space="0" w:color="auto"/>
      </w:pBdr>
      <w:jc w:val="center"/>
    </w:pPr>
    <w:rPr>
      <w:rFonts w:ascii="Impact" w:hAnsi="Impact"/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</w:rPr>
  </w:style>
  <w:style w:type="character" w:styleId="Strong">
    <w:name w:val="Strong"/>
    <w:basedOn w:val="DefaultParagraphFont"/>
    <w:uiPriority w:val="22"/>
    <w:qFormat/>
    <w:rPr>
      <w:rFonts w:cs="Times New Roman"/>
      <w:b/>
    </w:rPr>
  </w:style>
  <w:style w:type="table" w:styleId="TableGrid">
    <w:name w:val="Table Grid"/>
    <w:basedOn w:val="TableNormal"/>
    <w:uiPriority w:val="59"/>
    <w:rsid w:val="00714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rsid w:val="00B46384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4063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0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lisondewhit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-aliwh\Application%20Data\Microsoft\Templates\MSDN2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MSDN20</Template>
  <TotalTime>187</TotalTime>
  <Pages>3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Alison D</vt:lpstr>
    </vt:vector>
  </TitlesOfParts>
  <Company>Microsoft</Company>
  <LinksUpToDate>false</LinksUpToDate>
  <CharactersWithSpaces>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Alison D</dc:title>
  <dc:subject/>
  <dc:creator>Alison White</dc:creator>
  <cp:keywords/>
  <dc:description/>
  <cp:lastModifiedBy>Alison White</cp:lastModifiedBy>
  <cp:revision>8</cp:revision>
  <cp:lastPrinted>2016-04-12T21:32:00Z</cp:lastPrinted>
  <dcterms:created xsi:type="dcterms:W3CDTF">2017-01-13T22:11:00Z</dcterms:created>
  <dcterms:modified xsi:type="dcterms:W3CDTF">2017-01-14T01:59:00Z</dcterms:modified>
</cp:coreProperties>
</file>